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816EE" w14:textId="77777777" w:rsidR="00445599" w:rsidRDefault="00445599" w:rsidP="00445599">
      <w:pPr>
        <w:pStyle w:val="BasicParagraph"/>
        <w:ind w:left="709"/>
        <w:rPr>
          <w:rStyle w:val="semibold14"/>
          <w:color w:val="auto"/>
        </w:rPr>
      </w:pPr>
      <w:r>
        <w:rPr>
          <w:rStyle w:val="pagetitle"/>
        </w:rPr>
        <w:t xml:space="preserve">Southwark Carers Counselling Service </w:t>
      </w:r>
    </w:p>
    <w:p w14:paraId="4D2478B5" w14:textId="77777777" w:rsidR="00445599" w:rsidRDefault="00445599" w:rsidP="00445599">
      <w:pPr>
        <w:pStyle w:val="BasicParagraph"/>
        <w:ind w:left="709"/>
        <w:rPr>
          <w:rStyle w:val="semibold14"/>
        </w:rPr>
      </w:pPr>
    </w:p>
    <w:p w14:paraId="0B37A634" w14:textId="77777777" w:rsidR="00445599" w:rsidRDefault="00445599" w:rsidP="00445599">
      <w:pPr>
        <w:pStyle w:val="BasicParagraph"/>
        <w:ind w:left="709"/>
        <w:rPr>
          <w:rStyle w:val="mainbody"/>
        </w:rPr>
      </w:pPr>
      <w:r>
        <w:rPr>
          <w:rStyle w:val="semibold14"/>
        </w:rPr>
        <w:t>Application pack for volunteer counsellor placement</w:t>
      </w:r>
    </w:p>
    <w:p w14:paraId="70EFC253" w14:textId="77777777" w:rsidR="00445599" w:rsidRDefault="00445599" w:rsidP="00445599">
      <w:pPr>
        <w:pStyle w:val="BasicParagraph"/>
        <w:ind w:left="709"/>
        <w:rPr>
          <w:rStyle w:val="mainbody"/>
        </w:rPr>
      </w:pPr>
    </w:p>
    <w:p w14:paraId="38FED527" w14:textId="77777777" w:rsidR="00445599" w:rsidRDefault="00445599" w:rsidP="00445599">
      <w:pPr>
        <w:pStyle w:val="BasicParagraph"/>
        <w:suppressAutoHyphens/>
        <w:ind w:left="709"/>
        <w:rPr>
          <w:rStyle w:val="mainbody"/>
        </w:rPr>
      </w:pPr>
      <w:r>
        <w:rPr>
          <w:rStyle w:val="mainbody"/>
        </w:rPr>
        <w:t xml:space="preserve">Dear Volunteer Counsellor Applicant, </w:t>
      </w:r>
      <w:r>
        <w:rPr>
          <w:rStyle w:val="mainbody"/>
        </w:rPr>
        <w:tab/>
      </w:r>
      <w:r>
        <w:rPr>
          <w:rStyle w:val="mainbody"/>
        </w:rPr>
        <w:tab/>
      </w:r>
      <w:r>
        <w:rPr>
          <w:rStyle w:val="mainbody"/>
        </w:rPr>
        <w:tab/>
      </w:r>
      <w:r>
        <w:rPr>
          <w:rStyle w:val="mainbody"/>
        </w:rPr>
        <w:tab/>
      </w:r>
      <w:r>
        <w:rPr>
          <w:rStyle w:val="mainbody"/>
        </w:rPr>
        <w:tab/>
      </w:r>
      <w:r>
        <w:rPr>
          <w:rStyle w:val="mainbody"/>
        </w:rPr>
        <w:tab/>
      </w:r>
      <w:r>
        <w:rPr>
          <w:rStyle w:val="mainbody"/>
        </w:rPr>
        <w:tab/>
      </w:r>
    </w:p>
    <w:p w14:paraId="2343FB55" w14:textId="77777777" w:rsidR="00445599" w:rsidRDefault="00445599" w:rsidP="00445599">
      <w:pPr>
        <w:pStyle w:val="BasicParagraph"/>
        <w:suppressAutoHyphens/>
        <w:ind w:left="709"/>
        <w:rPr>
          <w:rStyle w:val="mainbody"/>
        </w:rPr>
      </w:pPr>
    </w:p>
    <w:p w14:paraId="020DAE45" w14:textId="77777777" w:rsidR="00445599" w:rsidRDefault="00445599" w:rsidP="00445599">
      <w:pPr>
        <w:pStyle w:val="BasicParagraph"/>
        <w:suppressAutoHyphens/>
        <w:ind w:left="709"/>
        <w:rPr>
          <w:rStyle w:val="mainbody"/>
        </w:rPr>
      </w:pPr>
      <w:r>
        <w:rPr>
          <w:rStyle w:val="mainbody"/>
        </w:rPr>
        <w:t xml:space="preserve">Thank you for your recent enquiry about a clinical placement with Southwark Carers. Our </w:t>
      </w:r>
      <w:proofErr w:type="spellStart"/>
      <w:r>
        <w:rPr>
          <w:rStyle w:val="mainbody"/>
        </w:rPr>
        <w:t>counselling</w:t>
      </w:r>
      <w:proofErr w:type="spellEnd"/>
      <w:r>
        <w:rPr>
          <w:rStyle w:val="mainbody"/>
        </w:rPr>
        <w:t xml:space="preserve"> service offers </w:t>
      </w:r>
      <w:proofErr w:type="spellStart"/>
      <w:r>
        <w:rPr>
          <w:rStyle w:val="mainbody"/>
        </w:rPr>
        <w:t>counselling</w:t>
      </w:r>
      <w:proofErr w:type="spellEnd"/>
      <w:r>
        <w:rPr>
          <w:rStyle w:val="mainbody"/>
        </w:rPr>
        <w:t xml:space="preserve"> to Carers who look after cared for people who are resident in the Borough of Southwark.  </w:t>
      </w:r>
      <w:bookmarkStart w:id="0" w:name="OLE_LINK1"/>
      <w:bookmarkStart w:id="1" w:name="OLE_LINK2"/>
      <w:r>
        <w:rPr>
          <w:rStyle w:val="mainbody"/>
        </w:rPr>
        <w:t xml:space="preserve">We recruit counsellors who are qualified or currently in training on </w:t>
      </w:r>
      <w:proofErr w:type="spellStart"/>
      <w:r>
        <w:rPr>
          <w:rStyle w:val="mainbody"/>
        </w:rPr>
        <w:t>counselling</w:t>
      </w:r>
      <w:proofErr w:type="spellEnd"/>
      <w:r>
        <w:rPr>
          <w:rStyle w:val="mainbody"/>
        </w:rPr>
        <w:t xml:space="preserve"> &amp; psychotherapy courses. </w:t>
      </w:r>
    </w:p>
    <w:p w14:paraId="61E33DFE" w14:textId="77777777" w:rsidR="00445599" w:rsidRDefault="00445599" w:rsidP="00445599">
      <w:pPr>
        <w:pStyle w:val="BasicParagraph"/>
        <w:suppressAutoHyphens/>
        <w:ind w:left="709"/>
        <w:rPr>
          <w:rStyle w:val="mainbody"/>
        </w:rPr>
      </w:pPr>
    </w:p>
    <w:p w14:paraId="65CE2A91" w14:textId="77777777" w:rsidR="00445599" w:rsidRDefault="00445599" w:rsidP="00445599">
      <w:pPr>
        <w:pStyle w:val="BasicParagraph"/>
        <w:suppressAutoHyphens/>
        <w:ind w:left="709"/>
        <w:rPr>
          <w:rStyle w:val="mainbody"/>
        </w:rPr>
      </w:pPr>
      <w:r>
        <w:rPr>
          <w:rStyle w:val="mainbody"/>
        </w:rPr>
        <w:t>Our clinical placements are voluntary. We ask for a two-year commitment.</w:t>
      </w:r>
    </w:p>
    <w:p w14:paraId="3143DFBB" w14:textId="77777777" w:rsidR="00445599" w:rsidRDefault="00445599" w:rsidP="00445599">
      <w:pPr>
        <w:pStyle w:val="BasicParagraph"/>
        <w:suppressAutoHyphens/>
        <w:ind w:left="709"/>
        <w:rPr>
          <w:rStyle w:val="mainbody"/>
        </w:rPr>
      </w:pPr>
    </w:p>
    <w:p w14:paraId="13EAE7B9" w14:textId="77777777" w:rsidR="00445599" w:rsidRDefault="00445599" w:rsidP="00445599">
      <w:pPr>
        <w:pStyle w:val="BasicParagraph"/>
        <w:suppressAutoHyphens/>
        <w:ind w:left="709"/>
        <w:rPr>
          <w:rStyle w:val="mainbody"/>
        </w:rPr>
      </w:pPr>
      <w:r>
        <w:rPr>
          <w:rStyle w:val="mainbody"/>
        </w:rPr>
        <w:t xml:space="preserve">Southwark Carers works with the Integrative approach.  We offer Carers of cared for people living in the Borough of Southwark up to 13 session </w:t>
      </w:r>
      <w:proofErr w:type="spellStart"/>
      <w:r>
        <w:rPr>
          <w:rStyle w:val="mainbody"/>
        </w:rPr>
        <w:t>counselling</w:t>
      </w:r>
      <w:proofErr w:type="spellEnd"/>
      <w:r>
        <w:rPr>
          <w:rStyle w:val="mainbody"/>
        </w:rPr>
        <w:t xml:space="preserve"> contracts.</w:t>
      </w:r>
    </w:p>
    <w:bookmarkEnd w:id="0"/>
    <w:bookmarkEnd w:id="1"/>
    <w:p w14:paraId="35C84F11" w14:textId="77777777" w:rsidR="00445599" w:rsidRDefault="00445599" w:rsidP="00445599">
      <w:pPr>
        <w:pStyle w:val="BasicParagraph"/>
        <w:suppressAutoHyphens/>
        <w:ind w:left="709"/>
        <w:rPr>
          <w:rStyle w:val="mainbody"/>
        </w:rPr>
      </w:pPr>
    </w:p>
    <w:p w14:paraId="608E151E" w14:textId="77777777" w:rsidR="00445599" w:rsidRDefault="00445599" w:rsidP="00445599">
      <w:pPr>
        <w:pStyle w:val="BasicParagraph"/>
        <w:suppressAutoHyphens/>
        <w:ind w:left="709"/>
        <w:rPr>
          <w:rStyle w:val="mainbody"/>
        </w:rPr>
      </w:pPr>
      <w:bookmarkStart w:id="2" w:name="OLE_LINK3"/>
      <w:bookmarkStart w:id="3" w:name="OLE_LINK4"/>
      <w:r>
        <w:rPr>
          <w:rStyle w:val="mainbody"/>
        </w:rPr>
        <w:t xml:space="preserve">Please take time to complete your application, as this alone will be used to assess your suitability.  CVs or forms with missing information will not be considered.  </w:t>
      </w:r>
    </w:p>
    <w:p w14:paraId="45CD06DA" w14:textId="77777777" w:rsidR="00445599" w:rsidRDefault="00445599" w:rsidP="00445599">
      <w:pPr>
        <w:pStyle w:val="BasicParagraph"/>
        <w:suppressAutoHyphens/>
        <w:ind w:left="709"/>
        <w:rPr>
          <w:rStyle w:val="mainbody"/>
        </w:rPr>
      </w:pPr>
    </w:p>
    <w:p w14:paraId="658CA2B3" w14:textId="77777777" w:rsidR="00445599" w:rsidRDefault="00445599" w:rsidP="00445599">
      <w:pPr>
        <w:pStyle w:val="BasicParagraph"/>
        <w:suppressAutoHyphens/>
        <w:ind w:left="709"/>
        <w:rPr>
          <w:rStyle w:val="mainbody"/>
        </w:rPr>
      </w:pPr>
      <w:r>
        <w:rPr>
          <w:rStyle w:val="mainbody"/>
        </w:rPr>
        <w:t xml:space="preserve">Each application will be considered on an individual basis. Southwark Carers Counselling Service reserves the right to decline any application. </w:t>
      </w:r>
    </w:p>
    <w:p w14:paraId="5F4A8E22" w14:textId="77777777" w:rsidR="00445599" w:rsidRDefault="00445599" w:rsidP="00445599">
      <w:pPr>
        <w:pStyle w:val="BasicParagraph"/>
        <w:suppressAutoHyphens/>
        <w:ind w:left="709"/>
        <w:rPr>
          <w:rStyle w:val="mainbody"/>
        </w:rPr>
      </w:pPr>
    </w:p>
    <w:p w14:paraId="4A3B97C6" w14:textId="33993D3A" w:rsidR="00445599" w:rsidRDefault="00445599" w:rsidP="00445599">
      <w:pPr>
        <w:pStyle w:val="BasicParagraph"/>
        <w:suppressAutoHyphens/>
        <w:ind w:left="709"/>
        <w:rPr>
          <w:rStyle w:val="mainbody"/>
        </w:rPr>
      </w:pPr>
      <w:r>
        <w:rPr>
          <w:rStyle w:val="mainbody"/>
        </w:rPr>
        <w:t xml:space="preserve">All volunteers who work in Southwark Carers Counselling Service are </w:t>
      </w:r>
      <w:r w:rsidR="009A181D">
        <w:rPr>
          <w:rStyle w:val="mainbody"/>
        </w:rPr>
        <w:t>DBS</w:t>
      </w:r>
      <w:r>
        <w:rPr>
          <w:rStyle w:val="mainbody"/>
        </w:rPr>
        <w:t xml:space="preserve"> checked.</w:t>
      </w:r>
    </w:p>
    <w:p w14:paraId="6B3A7692" w14:textId="77777777" w:rsidR="00445599" w:rsidRDefault="00445599" w:rsidP="00445599">
      <w:pPr>
        <w:pStyle w:val="BasicParagraph"/>
        <w:suppressAutoHyphens/>
        <w:ind w:left="709"/>
        <w:rPr>
          <w:rStyle w:val="mainbody"/>
        </w:rPr>
      </w:pPr>
    </w:p>
    <w:p w14:paraId="3CE3B19B" w14:textId="77777777" w:rsidR="00445599" w:rsidRDefault="00445599" w:rsidP="00445599">
      <w:pPr>
        <w:pStyle w:val="BasicParagraph"/>
        <w:suppressAutoHyphens/>
        <w:ind w:left="709"/>
        <w:rPr>
          <w:rStyle w:val="mainbody"/>
        </w:rPr>
      </w:pPr>
      <w:r>
        <w:rPr>
          <w:rStyle w:val="mainbody"/>
          <w:rFonts w:ascii="MyriadPro-It" w:hAnsi="MyriadPro-It" w:cs="MyriadPro-It"/>
          <w:i/>
          <w:iCs/>
        </w:rPr>
        <w:t>Please note that there is a big demand for placements at Southwark Carers. If you do not hear from us you have not been selected for interview.</w:t>
      </w:r>
    </w:p>
    <w:p w14:paraId="062156D0" w14:textId="77777777" w:rsidR="00445599" w:rsidRDefault="00445599" w:rsidP="00445599">
      <w:pPr>
        <w:pStyle w:val="BasicParagraph"/>
        <w:suppressAutoHyphens/>
        <w:ind w:left="709"/>
        <w:rPr>
          <w:rStyle w:val="mainbody"/>
        </w:rPr>
      </w:pPr>
    </w:p>
    <w:p w14:paraId="480C1253" w14:textId="77777777" w:rsidR="00445599" w:rsidRDefault="00445599" w:rsidP="00445599">
      <w:pPr>
        <w:pStyle w:val="BasicParagraph"/>
        <w:suppressAutoHyphens/>
        <w:ind w:left="709"/>
        <w:rPr>
          <w:rStyle w:val="mainbody"/>
        </w:rPr>
      </w:pPr>
      <w:r>
        <w:rPr>
          <w:rStyle w:val="mainbody"/>
        </w:rPr>
        <w:t>If you would like to discuss any aspects of the application please contact me</w:t>
      </w:r>
      <w:bookmarkEnd w:id="2"/>
      <w:bookmarkEnd w:id="3"/>
      <w:r>
        <w:rPr>
          <w:rStyle w:val="mainbody"/>
        </w:rPr>
        <w:t xml:space="preserve">. </w:t>
      </w:r>
    </w:p>
    <w:p w14:paraId="1227CCCD" w14:textId="77777777" w:rsidR="00445599" w:rsidRDefault="00445599" w:rsidP="00445599">
      <w:pPr>
        <w:pStyle w:val="BasicParagraph"/>
        <w:suppressAutoHyphens/>
        <w:ind w:left="709"/>
        <w:rPr>
          <w:rStyle w:val="mainbody"/>
        </w:rPr>
      </w:pPr>
    </w:p>
    <w:p w14:paraId="1BE8955D" w14:textId="77777777" w:rsidR="00445599" w:rsidRDefault="00445599" w:rsidP="00445599">
      <w:pPr>
        <w:pStyle w:val="BasicParagraph"/>
        <w:suppressAutoHyphens/>
        <w:ind w:left="709"/>
        <w:rPr>
          <w:rStyle w:val="mainbody"/>
        </w:rPr>
      </w:pPr>
      <w:r>
        <w:rPr>
          <w:rStyle w:val="mainbody"/>
        </w:rPr>
        <w:t>I look forward to receiving your application form.</w:t>
      </w:r>
    </w:p>
    <w:p w14:paraId="44B6CFCD" w14:textId="77777777" w:rsidR="00445599" w:rsidRDefault="00445599" w:rsidP="00445599">
      <w:pPr>
        <w:pStyle w:val="BasicParagraph"/>
        <w:suppressAutoHyphens/>
        <w:ind w:left="709"/>
        <w:rPr>
          <w:rStyle w:val="mainbody"/>
        </w:rPr>
      </w:pPr>
    </w:p>
    <w:p w14:paraId="344EBC19" w14:textId="77777777" w:rsidR="00445599" w:rsidRDefault="00445599" w:rsidP="00445599">
      <w:pPr>
        <w:pStyle w:val="BasicParagraph"/>
        <w:suppressAutoHyphens/>
        <w:ind w:left="709"/>
        <w:rPr>
          <w:rStyle w:val="mainbody"/>
        </w:rPr>
      </w:pPr>
      <w:r>
        <w:rPr>
          <w:rStyle w:val="mainbody"/>
        </w:rPr>
        <w:t>Best Wishes,</w:t>
      </w:r>
    </w:p>
    <w:p w14:paraId="4B92CFA4" w14:textId="77777777" w:rsidR="00445599" w:rsidRDefault="00445599" w:rsidP="00445599">
      <w:pPr>
        <w:pStyle w:val="BasicParagraph"/>
        <w:suppressAutoHyphens/>
        <w:ind w:left="709"/>
        <w:rPr>
          <w:rStyle w:val="mainbody"/>
        </w:rPr>
      </w:pPr>
    </w:p>
    <w:p w14:paraId="5A34A822" w14:textId="77777777" w:rsidR="00445599" w:rsidRDefault="00445599" w:rsidP="00445599">
      <w:pPr>
        <w:pStyle w:val="BasicParagraph"/>
        <w:suppressAutoHyphens/>
        <w:ind w:left="709"/>
        <w:rPr>
          <w:rStyle w:val="mainbody"/>
        </w:rPr>
      </w:pPr>
    </w:p>
    <w:p w14:paraId="31230D39" w14:textId="77777777" w:rsidR="00445599" w:rsidRDefault="00445599" w:rsidP="00445599">
      <w:pPr>
        <w:pStyle w:val="BasicParagraph"/>
        <w:suppressAutoHyphens/>
        <w:ind w:left="709"/>
        <w:rPr>
          <w:rStyle w:val="mainbody"/>
        </w:rPr>
      </w:pPr>
    </w:p>
    <w:p w14:paraId="28BF1AA0" w14:textId="78091C30" w:rsidR="00445599" w:rsidRDefault="000762E5" w:rsidP="00445599">
      <w:pPr>
        <w:pStyle w:val="BasicParagraph"/>
        <w:suppressAutoHyphens/>
        <w:ind w:left="709"/>
      </w:pPr>
      <w:proofErr w:type="spellStart"/>
      <w:r>
        <w:rPr>
          <w:rStyle w:val="mainbody"/>
        </w:rPr>
        <w:t>Verinder</w:t>
      </w:r>
      <w:proofErr w:type="spellEnd"/>
      <w:r>
        <w:rPr>
          <w:rStyle w:val="mainbody"/>
        </w:rPr>
        <w:t xml:space="preserve"> </w:t>
      </w:r>
      <w:proofErr w:type="spellStart"/>
      <w:r>
        <w:rPr>
          <w:rStyle w:val="mainbody"/>
        </w:rPr>
        <w:t>Mander</w:t>
      </w:r>
      <w:proofErr w:type="spellEnd"/>
    </w:p>
    <w:p w14:paraId="466D3A93" w14:textId="3F7DCC68" w:rsidR="00445599" w:rsidRDefault="000762E5" w:rsidP="00445599">
      <w:pPr>
        <w:ind w:left="709"/>
      </w:pPr>
      <w:hyperlink r:id="rId9" w:history="1">
        <w:r>
          <w:rPr>
            <w:rStyle w:val="Hyperlink"/>
          </w:rPr>
          <w:t>verinder.mander</w:t>
        </w:r>
        <w:bookmarkStart w:id="4" w:name="_GoBack"/>
        <w:bookmarkEnd w:id="4"/>
        <w:r w:rsidR="00445599" w:rsidRPr="00D43E5E">
          <w:rPr>
            <w:rStyle w:val="Hyperlink"/>
          </w:rPr>
          <w:t>@southwarkcarers.org.uk</w:t>
        </w:r>
      </w:hyperlink>
    </w:p>
    <w:p w14:paraId="676CFA0F" w14:textId="77777777" w:rsidR="00445599" w:rsidRDefault="00445599" w:rsidP="00445599">
      <w:pPr>
        <w:pStyle w:val="BasicParagraph"/>
        <w:suppressAutoHyphens/>
      </w:pPr>
      <w:r>
        <w:br w:type="page"/>
      </w:r>
    </w:p>
    <w:p w14:paraId="5AC1F76D" w14:textId="77777777" w:rsidR="00445599" w:rsidRDefault="00445599" w:rsidP="00445599">
      <w:pPr>
        <w:pStyle w:val="BasicParagraph"/>
        <w:suppressAutoHyphens/>
        <w:ind w:left="567"/>
      </w:pPr>
    </w:p>
    <w:p w14:paraId="5E3DF29A" w14:textId="77777777" w:rsidR="00445599" w:rsidRDefault="00445599" w:rsidP="00445599">
      <w:pPr>
        <w:pStyle w:val="BasicParagraph"/>
        <w:suppressAutoHyphens/>
        <w:ind w:left="567"/>
      </w:pPr>
    </w:p>
    <w:p w14:paraId="0990EE44" w14:textId="77777777" w:rsidR="00445599" w:rsidRDefault="00445599" w:rsidP="00445599">
      <w:pPr>
        <w:pStyle w:val="BasicParagraph"/>
        <w:suppressAutoHyphens/>
        <w:ind w:left="567"/>
      </w:pPr>
    </w:p>
    <w:p w14:paraId="181164E5" w14:textId="77777777" w:rsidR="00445599" w:rsidRDefault="00445599" w:rsidP="00445599">
      <w:pPr>
        <w:pStyle w:val="BasicParagraph"/>
        <w:suppressAutoHyphens/>
        <w:ind w:left="567"/>
        <w:rPr>
          <w:rStyle w:val="pagetitle"/>
        </w:rPr>
      </w:pPr>
      <w:r>
        <w:rPr>
          <w:rStyle w:val="pagetitle"/>
        </w:rPr>
        <w:t>The Volunteer Trainee Counsellor Interview Process</w:t>
      </w:r>
    </w:p>
    <w:p w14:paraId="6E5875E3" w14:textId="77777777" w:rsidR="00445599" w:rsidRDefault="00445599" w:rsidP="00445599">
      <w:pPr>
        <w:pStyle w:val="BasicParagraph"/>
        <w:suppressAutoHyphens/>
        <w:ind w:left="567"/>
      </w:pPr>
    </w:p>
    <w:p w14:paraId="52AF775B" w14:textId="77777777" w:rsidR="00445599" w:rsidRDefault="00445599" w:rsidP="00445599">
      <w:pPr>
        <w:pStyle w:val="BasicParagraph"/>
        <w:suppressAutoHyphens/>
        <w:ind w:left="567"/>
      </w:pPr>
    </w:p>
    <w:p w14:paraId="3082BB7F" w14:textId="77777777" w:rsidR="00445599" w:rsidRDefault="00445599" w:rsidP="00445599">
      <w:pPr>
        <w:pStyle w:val="BasicParagraph"/>
        <w:suppressAutoHyphens/>
        <w:ind w:left="567"/>
        <w:rPr>
          <w:rStyle w:val="mainbody"/>
        </w:rPr>
      </w:pPr>
      <w:r>
        <w:rPr>
          <w:rStyle w:val="semibold14"/>
        </w:rPr>
        <w:t>Step 1:</w:t>
      </w:r>
    </w:p>
    <w:p w14:paraId="225FBE05" w14:textId="77777777" w:rsidR="00445599" w:rsidRDefault="00445599" w:rsidP="00445599">
      <w:pPr>
        <w:pStyle w:val="BasicParagraph"/>
        <w:suppressAutoHyphens/>
        <w:ind w:left="567"/>
        <w:rPr>
          <w:rStyle w:val="mainbody"/>
        </w:rPr>
      </w:pPr>
      <w:r>
        <w:rPr>
          <w:rStyle w:val="mainbody"/>
        </w:rPr>
        <w:t xml:space="preserve">Trainee volunteer counsellors will be asked to complete the application form. </w:t>
      </w:r>
    </w:p>
    <w:p w14:paraId="4E099936" w14:textId="77777777" w:rsidR="00445599" w:rsidRDefault="00445599" w:rsidP="00445599">
      <w:pPr>
        <w:pStyle w:val="BasicParagraph"/>
        <w:suppressAutoHyphens/>
        <w:ind w:left="567"/>
        <w:rPr>
          <w:rStyle w:val="mainbody"/>
        </w:rPr>
      </w:pPr>
      <w:r>
        <w:rPr>
          <w:rStyle w:val="mainbody"/>
        </w:rPr>
        <w:t>CVs are not accepted.</w:t>
      </w:r>
    </w:p>
    <w:p w14:paraId="61478CD3" w14:textId="77777777" w:rsidR="00445599" w:rsidRDefault="00445599" w:rsidP="00445599">
      <w:pPr>
        <w:pStyle w:val="BasicParagraph"/>
        <w:suppressAutoHyphens/>
        <w:ind w:left="567"/>
        <w:rPr>
          <w:rStyle w:val="mainbody"/>
        </w:rPr>
      </w:pPr>
    </w:p>
    <w:p w14:paraId="10F25D30" w14:textId="77777777" w:rsidR="00445599" w:rsidRDefault="00445599" w:rsidP="00445599">
      <w:pPr>
        <w:pStyle w:val="BasicParagraph"/>
        <w:suppressAutoHyphens/>
        <w:ind w:left="567"/>
        <w:rPr>
          <w:rStyle w:val="mainbody"/>
        </w:rPr>
      </w:pPr>
      <w:r>
        <w:rPr>
          <w:rStyle w:val="semibold14"/>
        </w:rPr>
        <w:t>Step 2:</w:t>
      </w:r>
    </w:p>
    <w:p w14:paraId="3CEDA872" w14:textId="77777777" w:rsidR="00445599" w:rsidRDefault="00445599" w:rsidP="00445599">
      <w:pPr>
        <w:pStyle w:val="BasicParagraph"/>
        <w:suppressAutoHyphens/>
        <w:ind w:left="567"/>
        <w:rPr>
          <w:rStyle w:val="mainbody"/>
        </w:rPr>
      </w:pPr>
      <w:proofErr w:type="gramStart"/>
      <w:r>
        <w:rPr>
          <w:rStyle w:val="mainbody"/>
        </w:rPr>
        <w:t>To attend the first interview with a member of staff for a general discussion of your application form.</w:t>
      </w:r>
      <w:proofErr w:type="gramEnd"/>
      <w:r>
        <w:rPr>
          <w:rStyle w:val="mainbody"/>
        </w:rPr>
        <w:t xml:space="preserve"> </w:t>
      </w:r>
    </w:p>
    <w:p w14:paraId="0463E520" w14:textId="77777777" w:rsidR="00445599" w:rsidRDefault="00445599" w:rsidP="00445599">
      <w:pPr>
        <w:pStyle w:val="BasicParagraph"/>
        <w:suppressAutoHyphens/>
        <w:ind w:left="567"/>
        <w:rPr>
          <w:rStyle w:val="mainbody"/>
        </w:rPr>
      </w:pPr>
    </w:p>
    <w:p w14:paraId="0759A996" w14:textId="77777777" w:rsidR="00445599" w:rsidRDefault="00445599" w:rsidP="00445599">
      <w:pPr>
        <w:pStyle w:val="BasicParagraph"/>
        <w:suppressAutoHyphens/>
        <w:ind w:left="567"/>
        <w:rPr>
          <w:rStyle w:val="mainbody"/>
        </w:rPr>
      </w:pPr>
      <w:r>
        <w:rPr>
          <w:rStyle w:val="semibold14"/>
        </w:rPr>
        <w:t>Step 3:</w:t>
      </w:r>
    </w:p>
    <w:p w14:paraId="15CB925F" w14:textId="77777777" w:rsidR="00445599" w:rsidRDefault="00445599" w:rsidP="00445599">
      <w:pPr>
        <w:pStyle w:val="BasicParagraph"/>
        <w:suppressAutoHyphens/>
        <w:ind w:left="567"/>
        <w:rPr>
          <w:rStyle w:val="mainbody"/>
        </w:rPr>
      </w:pPr>
      <w:r>
        <w:rPr>
          <w:rStyle w:val="mainbody"/>
        </w:rPr>
        <w:t xml:space="preserve">To attend a second interview with the manager of the service, and another clinician based on a formal set of questions. </w:t>
      </w:r>
    </w:p>
    <w:p w14:paraId="3DBB06CD" w14:textId="77777777" w:rsidR="00445599" w:rsidRDefault="00445599" w:rsidP="00445599">
      <w:pPr>
        <w:pStyle w:val="BasicParagraph"/>
        <w:suppressAutoHyphens/>
        <w:ind w:left="567"/>
        <w:rPr>
          <w:rStyle w:val="mainbody"/>
        </w:rPr>
      </w:pPr>
    </w:p>
    <w:p w14:paraId="4B00BA78" w14:textId="77777777" w:rsidR="00445599" w:rsidRDefault="00445599" w:rsidP="00445599">
      <w:pPr>
        <w:pStyle w:val="BasicParagraph"/>
        <w:suppressAutoHyphens/>
        <w:ind w:left="567"/>
        <w:rPr>
          <w:rStyle w:val="mainbody"/>
        </w:rPr>
      </w:pPr>
      <w:r>
        <w:rPr>
          <w:rStyle w:val="mainbody"/>
        </w:rPr>
        <w:t xml:space="preserve">This interview will focus on: being a counsellor in a voluntary </w:t>
      </w:r>
      <w:proofErr w:type="spellStart"/>
      <w:r>
        <w:rPr>
          <w:rStyle w:val="mainbody"/>
        </w:rPr>
        <w:t>organisation</w:t>
      </w:r>
      <w:proofErr w:type="spellEnd"/>
      <w:r>
        <w:rPr>
          <w:rStyle w:val="mainbody"/>
        </w:rPr>
        <w:t xml:space="preserve">, </w:t>
      </w:r>
      <w:proofErr w:type="spellStart"/>
      <w:r>
        <w:rPr>
          <w:rStyle w:val="mainbody"/>
        </w:rPr>
        <w:t>carers’</w:t>
      </w:r>
      <w:proofErr w:type="spellEnd"/>
      <w:r>
        <w:rPr>
          <w:rStyle w:val="mainbody"/>
        </w:rPr>
        <w:t xml:space="preserve"> issues and your own history in relation to being a counsellor working with clients.</w:t>
      </w:r>
    </w:p>
    <w:p w14:paraId="75FE58D2" w14:textId="77777777" w:rsidR="00445599" w:rsidRDefault="00445599" w:rsidP="00445599">
      <w:pPr>
        <w:pStyle w:val="BasicParagraph"/>
        <w:suppressAutoHyphens/>
        <w:ind w:left="567"/>
        <w:rPr>
          <w:rStyle w:val="mainbody"/>
        </w:rPr>
      </w:pPr>
    </w:p>
    <w:p w14:paraId="39A25837" w14:textId="77777777" w:rsidR="00445599" w:rsidRDefault="00445599" w:rsidP="00445599">
      <w:pPr>
        <w:pStyle w:val="BasicParagraph"/>
        <w:suppressAutoHyphens/>
        <w:ind w:left="567"/>
        <w:rPr>
          <w:rStyle w:val="mainbody"/>
        </w:rPr>
      </w:pPr>
      <w:r>
        <w:rPr>
          <w:rStyle w:val="semibold14"/>
        </w:rPr>
        <w:t>Step 4:</w:t>
      </w:r>
    </w:p>
    <w:p w14:paraId="241F0D6C" w14:textId="77777777" w:rsidR="00445599" w:rsidRDefault="00445599" w:rsidP="00445599">
      <w:pPr>
        <w:pStyle w:val="BasicParagraph"/>
        <w:suppressAutoHyphens/>
        <w:ind w:left="567"/>
        <w:rPr>
          <w:rStyle w:val="mainbody"/>
        </w:rPr>
      </w:pPr>
      <w:proofErr w:type="gramStart"/>
      <w:r>
        <w:rPr>
          <w:rStyle w:val="mainbody"/>
        </w:rPr>
        <w:t xml:space="preserve">To attend an induction day (weekday) to learn about the administration of the Counselling Service and the other services in the </w:t>
      </w:r>
      <w:proofErr w:type="spellStart"/>
      <w:r>
        <w:rPr>
          <w:rStyle w:val="mainbody"/>
        </w:rPr>
        <w:t>organisation</w:t>
      </w:r>
      <w:proofErr w:type="spellEnd"/>
      <w:r>
        <w:rPr>
          <w:rStyle w:val="mainbody"/>
        </w:rPr>
        <w:t>.</w:t>
      </w:r>
      <w:proofErr w:type="gramEnd"/>
      <w:r>
        <w:rPr>
          <w:rStyle w:val="mainbody"/>
        </w:rPr>
        <w:t xml:space="preserve"> </w:t>
      </w:r>
    </w:p>
    <w:p w14:paraId="5652C119" w14:textId="77777777" w:rsidR="00445599" w:rsidRDefault="00445599" w:rsidP="00445599">
      <w:pPr>
        <w:pStyle w:val="BasicParagraph"/>
        <w:suppressAutoHyphens/>
        <w:ind w:left="567"/>
        <w:rPr>
          <w:rStyle w:val="mainbody"/>
        </w:rPr>
      </w:pPr>
    </w:p>
    <w:p w14:paraId="3FC6C641" w14:textId="77777777" w:rsidR="00445599" w:rsidRDefault="00445599" w:rsidP="00445599">
      <w:pPr>
        <w:pStyle w:val="BasicParagraph"/>
        <w:suppressAutoHyphens/>
        <w:ind w:left="567"/>
        <w:rPr>
          <w:rStyle w:val="mainbody"/>
        </w:rPr>
      </w:pPr>
      <w:r>
        <w:rPr>
          <w:rStyle w:val="semibold14"/>
        </w:rPr>
        <w:t>Step 5:</w:t>
      </w:r>
    </w:p>
    <w:p w14:paraId="47B09437" w14:textId="77777777" w:rsidR="00445599" w:rsidRDefault="00445599" w:rsidP="00445599">
      <w:pPr>
        <w:pStyle w:val="BasicParagraph"/>
        <w:suppressAutoHyphens/>
        <w:ind w:left="567"/>
        <w:rPr>
          <w:rStyle w:val="mainbody"/>
        </w:rPr>
      </w:pPr>
      <w:r>
        <w:rPr>
          <w:rStyle w:val="mainbody"/>
        </w:rPr>
        <w:t>Join a supervision group.</w:t>
      </w:r>
    </w:p>
    <w:p w14:paraId="5C32CB55" w14:textId="77777777" w:rsidR="00445599" w:rsidRDefault="00445599" w:rsidP="00445599">
      <w:pPr>
        <w:pStyle w:val="BasicParagraph"/>
        <w:suppressAutoHyphens/>
        <w:ind w:left="567"/>
        <w:rPr>
          <w:rStyle w:val="mainbody"/>
        </w:rPr>
      </w:pPr>
    </w:p>
    <w:p w14:paraId="23AF756A" w14:textId="77777777" w:rsidR="00445599" w:rsidRDefault="00445599" w:rsidP="00445599">
      <w:pPr>
        <w:pStyle w:val="BasicParagraph"/>
        <w:suppressAutoHyphens/>
        <w:ind w:left="567"/>
        <w:rPr>
          <w:rStyle w:val="mainbody"/>
        </w:rPr>
      </w:pPr>
      <w:r>
        <w:rPr>
          <w:rStyle w:val="semibold14"/>
        </w:rPr>
        <w:t>Step 6:</w:t>
      </w:r>
    </w:p>
    <w:p w14:paraId="1D382ED0" w14:textId="77777777" w:rsidR="00445599" w:rsidRDefault="00445599" w:rsidP="00445599">
      <w:pPr>
        <w:pStyle w:val="BasicParagraph"/>
        <w:suppressAutoHyphens/>
        <w:ind w:left="567"/>
        <w:rPr>
          <w:rStyle w:val="mainbody"/>
        </w:rPr>
      </w:pPr>
      <w:r>
        <w:rPr>
          <w:rStyle w:val="mainbody"/>
        </w:rPr>
        <w:t>To be allocated clients. The speed at which this happens can vary: depending on your availability / the current referral stream / your experience and expertise.</w:t>
      </w:r>
    </w:p>
    <w:p w14:paraId="0F68AA19" w14:textId="77777777" w:rsidR="00445599" w:rsidRDefault="00445599" w:rsidP="00445599">
      <w:pPr>
        <w:pStyle w:val="BasicParagraph"/>
        <w:ind w:left="567"/>
        <w:rPr>
          <w:rStyle w:val="mainbody"/>
        </w:rPr>
      </w:pPr>
      <w:r>
        <w:br w:type="page"/>
      </w:r>
      <w:r>
        <w:rPr>
          <w:rStyle w:val="pagetitle"/>
        </w:rPr>
        <w:t>Volunteer Counsellor Agreement</w:t>
      </w:r>
    </w:p>
    <w:p w14:paraId="3D522DF7" w14:textId="77777777" w:rsidR="00445599" w:rsidRDefault="00445599" w:rsidP="00445599">
      <w:pPr>
        <w:pStyle w:val="BasicParagraph"/>
        <w:ind w:left="567"/>
        <w:rPr>
          <w:rStyle w:val="mainbody"/>
        </w:rPr>
      </w:pPr>
    </w:p>
    <w:p w14:paraId="14BA2F01" w14:textId="77777777" w:rsidR="00445599" w:rsidRDefault="00445599" w:rsidP="00445599">
      <w:pPr>
        <w:pStyle w:val="BasicParagraph"/>
        <w:ind w:left="567"/>
        <w:rPr>
          <w:rStyle w:val="mainbody"/>
        </w:rPr>
      </w:pPr>
      <w:r>
        <w:rPr>
          <w:rStyle w:val="semibold14"/>
        </w:rPr>
        <w:t>Volunteer Information</w:t>
      </w:r>
    </w:p>
    <w:p w14:paraId="45A9FDC6" w14:textId="77777777" w:rsidR="00445599" w:rsidRDefault="00445599" w:rsidP="00445599">
      <w:pPr>
        <w:pStyle w:val="BasicParagraph"/>
        <w:ind w:left="567"/>
        <w:rPr>
          <w:rStyle w:val="mainbody"/>
        </w:rPr>
      </w:pPr>
    </w:p>
    <w:p w14:paraId="2579688D" w14:textId="77777777" w:rsidR="00445599" w:rsidRDefault="00445599" w:rsidP="00445599">
      <w:pPr>
        <w:pStyle w:val="BasicParagraph"/>
        <w:ind w:left="567"/>
        <w:rPr>
          <w:rStyle w:val="mainbody"/>
        </w:rPr>
      </w:pPr>
    </w:p>
    <w:p w14:paraId="3DACB7F9" w14:textId="77777777" w:rsidR="00445599" w:rsidRDefault="00445599" w:rsidP="00445599">
      <w:pPr>
        <w:pStyle w:val="BasicParagraph"/>
        <w:ind w:left="567"/>
        <w:rPr>
          <w:rStyle w:val="mainbody"/>
        </w:rPr>
      </w:pPr>
      <w:r>
        <w:rPr>
          <w:rStyle w:val="mainbody"/>
        </w:rPr>
        <w:t>Job Title:</w:t>
      </w:r>
      <w:r>
        <w:rPr>
          <w:rStyle w:val="mainbody"/>
        </w:rPr>
        <w:tab/>
        <w:t>VOLUNTEER COUNSELLOR</w:t>
      </w:r>
    </w:p>
    <w:p w14:paraId="261AA1A0" w14:textId="77777777" w:rsidR="00445599" w:rsidRDefault="00445599" w:rsidP="00445599">
      <w:pPr>
        <w:pStyle w:val="BasicParagraph"/>
        <w:ind w:left="567"/>
        <w:rPr>
          <w:rStyle w:val="mainbody"/>
        </w:rPr>
      </w:pPr>
    </w:p>
    <w:p w14:paraId="66B74C9E" w14:textId="00792FBC" w:rsidR="00445599" w:rsidRDefault="00445599" w:rsidP="00445599">
      <w:pPr>
        <w:pStyle w:val="BasicParagraph"/>
        <w:ind w:left="567"/>
        <w:rPr>
          <w:rStyle w:val="mainbody"/>
        </w:rPr>
      </w:pPr>
      <w:proofErr w:type="spellStart"/>
      <w:r>
        <w:rPr>
          <w:rStyle w:val="mainbody"/>
        </w:rPr>
        <w:t>Organisation</w:t>
      </w:r>
      <w:proofErr w:type="spellEnd"/>
      <w:r>
        <w:rPr>
          <w:rStyle w:val="mainbody"/>
        </w:rPr>
        <w:t>:</w:t>
      </w:r>
      <w:r>
        <w:rPr>
          <w:rStyle w:val="mainbody"/>
        </w:rPr>
        <w:tab/>
        <w:t xml:space="preserve">Southwark Carers, </w:t>
      </w:r>
      <w:r w:rsidR="003809F5">
        <w:rPr>
          <w:rStyle w:val="mainbody"/>
        </w:rPr>
        <w:t>3</w:t>
      </w:r>
      <w:r w:rsidR="003809F5" w:rsidRPr="003809F5">
        <w:rPr>
          <w:rStyle w:val="mainbody"/>
          <w:vertAlign w:val="superscript"/>
        </w:rPr>
        <w:t>rd</w:t>
      </w:r>
      <w:r w:rsidR="003809F5">
        <w:rPr>
          <w:rStyle w:val="mainbody"/>
        </w:rPr>
        <w:t xml:space="preserve"> Floor Walworth Methodist Church, 54 </w:t>
      </w:r>
      <w:proofErr w:type="spellStart"/>
      <w:r w:rsidR="003809F5">
        <w:rPr>
          <w:rStyle w:val="mainbody"/>
        </w:rPr>
        <w:t>Camberwell</w:t>
      </w:r>
      <w:proofErr w:type="spellEnd"/>
      <w:r w:rsidR="003809F5">
        <w:rPr>
          <w:rStyle w:val="mainbody"/>
        </w:rPr>
        <w:t xml:space="preserve"> Road, London SE5 0EN</w:t>
      </w:r>
      <w:r>
        <w:rPr>
          <w:rStyle w:val="mainbody"/>
        </w:rPr>
        <w:t xml:space="preserve"> </w:t>
      </w:r>
    </w:p>
    <w:p w14:paraId="21032CE8" w14:textId="77777777" w:rsidR="00445599" w:rsidRDefault="00445599" w:rsidP="00445599">
      <w:pPr>
        <w:pStyle w:val="BasicParagraph"/>
        <w:ind w:left="567"/>
        <w:rPr>
          <w:rStyle w:val="mainbody"/>
        </w:rPr>
      </w:pPr>
    </w:p>
    <w:p w14:paraId="11DE7C27" w14:textId="77777777" w:rsidR="00445599" w:rsidRDefault="00445599" w:rsidP="00445599">
      <w:pPr>
        <w:pStyle w:val="BasicParagraph"/>
        <w:ind w:left="567"/>
        <w:rPr>
          <w:rStyle w:val="mainbody"/>
        </w:rPr>
      </w:pPr>
      <w:r>
        <w:rPr>
          <w:rStyle w:val="mainbody"/>
        </w:rPr>
        <w:t>Start Date:</w:t>
      </w:r>
    </w:p>
    <w:p w14:paraId="1F4D9CAB" w14:textId="77777777" w:rsidR="00445599" w:rsidRDefault="00445599" w:rsidP="00445599">
      <w:pPr>
        <w:pStyle w:val="BasicParagraph"/>
        <w:ind w:left="567"/>
        <w:rPr>
          <w:rStyle w:val="mainbody"/>
        </w:rPr>
      </w:pPr>
    </w:p>
    <w:p w14:paraId="7F7FFDF2" w14:textId="77777777" w:rsidR="00445599" w:rsidRDefault="00445599" w:rsidP="00445599">
      <w:pPr>
        <w:pStyle w:val="BasicParagraph"/>
        <w:ind w:left="567"/>
        <w:rPr>
          <w:rStyle w:val="mainbody"/>
        </w:rPr>
      </w:pPr>
      <w:r>
        <w:rPr>
          <w:rStyle w:val="mainbody"/>
        </w:rPr>
        <w:t>Finish Date:</w:t>
      </w:r>
    </w:p>
    <w:p w14:paraId="6C3E2519" w14:textId="77777777" w:rsidR="00445599" w:rsidRDefault="00445599" w:rsidP="00445599">
      <w:pPr>
        <w:pStyle w:val="BasicParagraph"/>
        <w:ind w:left="567"/>
        <w:rPr>
          <w:rStyle w:val="mainbody"/>
        </w:rPr>
      </w:pPr>
    </w:p>
    <w:p w14:paraId="27221769" w14:textId="77777777" w:rsidR="00445599" w:rsidRDefault="00445599" w:rsidP="00445599">
      <w:pPr>
        <w:pStyle w:val="BasicParagraph"/>
        <w:ind w:left="567"/>
        <w:rPr>
          <w:rStyle w:val="mainbody"/>
        </w:rPr>
      </w:pPr>
      <w:r>
        <w:rPr>
          <w:rStyle w:val="semibold14"/>
        </w:rPr>
        <w:t>What you can expect of us / what we will offer:</w:t>
      </w:r>
    </w:p>
    <w:p w14:paraId="61E8DD33" w14:textId="77777777" w:rsidR="00445599" w:rsidRDefault="00445599" w:rsidP="00445599">
      <w:pPr>
        <w:pStyle w:val="BasicParagraph"/>
        <w:numPr>
          <w:ilvl w:val="0"/>
          <w:numId w:val="3"/>
        </w:numPr>
        <w:suppressAutoHyphens/>
        <w:ind w:left="567"/>
        <w:rPr>
          <w:rStyle w:val="mainbody"/>
        </w:rPr>
      </w:pPr>
      <w:r>
        <w:rPr>
          <w:rStyle w:val="mainbody"/>
        </w:rPr>
        <w:t xml:space="preserve">A clinical placement for two years in total subject to successful </w:t>
      </w:r>
      <w:proofErr w:type="gramStart"/>
      <w:r>
        <w:rPr>
          <w:rStyle w:val="mainbody"/>
        </w:rPr>
        <w:t>6 month</w:t>
      </w:r>
      <w:proofErr w:type="gramEnd"/>
      <w:r>
        <w:rPr>
          <w:rStyle w:val="mainbody"/>
        </w:rPr>
        <w:t xml:space="preserve"> probationary period, providing the opportunity to see up to 3 clients per week.  Extensions of placement are possible subject to appraisal and discretion of the Counselling Services Manager.</w:t>
      </w:r>
    </w:p>
    <w:p w14:paraId="3D7AE75C" w14:textId="77777777" w:rsidR="00445599" w:rsidRDefault="00445599" w:rsidP="00445599">
      <w:pPr>
        <w:pStyle w:val="BasicParagraph"/>
        <w:numPr>
          <w:ilvl w:val="0"/>
          <w:numId w:val="3"/>
        </w:numPr>
        <w:suppressAutoHyphens/>
        <w:ind w:left="567"/>
        <w:rPr>
          <w:rStyle w:val="mainbody"/>
        </w:rPr>
      </w:pPr>
      <w:r>
        <w:rPr>
          <w:rStyle w:val="mainbody"/>
        </w:rPr>
        <w:t>The service will clarify any requirements that you specifically require of your placement at Southwark Carers.</w:t>
      </w:r>
    </w:p>
    <w:p w14:paraId="2F0A9B99" w14:textId="2110CFDC" w:rsidR="00445599" w:rsidRDefault="00811846" w:rsidP="00445599">
      <w:pPr>
        <w:pStyle w:val="BasicParagraph"/>
        <w:numPr>
          <w:ilvl w:val="0"/>
          <w:numId w:val="3"/>
        </w:numPr>
        <w:suppressAutoHyphens/>
        <w:ind w:left="567"/>
        <w:rPr>
          <w:rStyle w:val="mainbody"/>
        </w:rPr>
      </w:pPr>
      <w:proofErr w:type="gramStart"/>
      <w:r>
        <w:rPr>
          <w:rStyle w:val="mainbody"/>
        </w:rPr>
        <w:t>C</w:t>
      </w:r>
      <w:r w:rsidR="00445599">
        <w:rPr>
          <w:rStyle w:val="mainbody"/>
        </w:rPr>
        <w:t xml:space="preserve">linical supervision </w:t>
      </w:r>
      <w:r>
        <w:rPr>
          <w:rStyle w:val="mainbody"/>
        </w:rPr>
        <w:t xml:space="preserve">twice monthly </w:t>
      </w:r>
      <w:r w:rsidR="00445599">
        <w:rPr>
          <w:rStyle w:val="mainbody"/>
        </w:rPr>
        <w:t>offering support and guidance to achieve safe clinical practice with clients, enabling the counsellor to explore difficulties and develop their abilities.</w:t>
      </w:r>
      <w:proofErr w:type="gramEnd"/>
      <w:r w:rsidR="00445599">
        <w:rPr>
          <w:rStyle w:val="mainbody"/>
        </w:rPr>
        <w:t xml:space="preserve"> </w:t>
      </w:r>
    </w:p>
    <w:p w14:paraId="45001AFE" w14:textId="77777777" w:rsidR="00445599" w:rsidRDefault="00445599" w:rsidP="00445599">
      <w:pPr>
        <w:pStyle w:val="BasicParagraph"/>
        <w:numPr>
          <w:ilvl w:val="0"/>
          <w:numId w:val="3"/>
        </w:numPr>
        <w:suppressAutoHyphens/>
        <w:ind w:left="567"/>
        <w:rPr>
          <w:rStyle w:val="mainbody"/>
        </w:rPr>
      </w:pPr>
      <w:r>
        <w:rPr>
          <w:rStyle w:val="mainbody"/>
        </w:rPr>
        <w:t xml:space="preserve">A supportive process in the event of concerns with quality of </w:t>
      </w:r>
      <w:proofErr w:type="spellStart"/>
      <w:r>
        <w:rPr>
          <w:rStyle w:val="mainbody"/>
        </w:rPr>
        <w:t>counsellors’</w:t>
      </w:r>
      <w:proofErr w:type="spellEnd"/>
      <w:r>
        <w:rPr>
          <w:rStyle w:val="mainbody"/>
        </w:rPr>
        <w:t xml:space="preserve"> work clinically or otherwise.  This may involve 3-way review with your supervisor and the service manager, contact with your training </w:t>
      </w:r>
      <w:proofErr w:type="spellStart"/>
      <w:r>
        <w:rPr>
          <w:rStyle w:val="mainbody"/>
        </w:rPr>
        <w:t>organisation</w:t>
      </w:r>
      <w:proofErr w:type="spellEnd"/>
      <w:r>
        <w:rPr>
          <w:rStyle w:val="mainbody"/>
        </w:rPr>
        <w:t xml:space="preserve"> or whatever else is necessary.   </w:t>
      </w:r>
    </w:p>
    <w:p w14:paraId="30185705" w14:textId="77777777" w:rsidR="00445599" w:rsidRDefault="00445599" w:rsidP="00445599">
      <w:pPr>
        <w:pStyle w:val="BasicParagraph"/>
        <w:numPr>
          <w:ilvl w:val="0"/>
          <w:numId w:val="3"/>
        </w:numPr>
        <w:suppressAutoHyphens/>
        <w:ind w:left="567"/>
        <w:rPr>
          <w:rStyle w:val="mainbody"/>
        </w:rPr>
      </w:pPr>
      <w:r>
        <w:rPr>
          <w:rStyle w:val="mainbody"/>
        </w:rPr>
        <w:t xml:space="preserve">For </w:t>
      </w:r>
      <w:proofErr w:type="spellStart"/>
      <w:r>
        <w:rPr>
          <w:rStyle w:val="mainbody"/>
        </w:rPr>
        <w:t>counselling</w:t>
      </w:r>
      <w:proofErr w:type="spellEnd"/>
      <w:r>
        <w:rPr>
          <w:rStyle w:val="mainbody"/>
        </w:rPr>
        <w:t xml:space="preserve"> service staff to be available for telephone and e-mail contact during the week in event of queries.</w:t>
      </w:r>
    </w:p>
    <w:p w14:paraId="30CF1F01" w14:textId="77777777" w:rsidR="00445599" w:rsidRDefault="00445599" w:rsidP="00445599">
      <w:pPr>
        <w:pStyle w:val="BasicParagraph"/>
        <w:numPr>
          <w:ilvl w:val="0"/>
          <w:numId w:val="3"/>
        </w:numPr>
        <w:suppressAutoHyphens/>
        <w:ind w:left="567"/>
        <w:rPr>
          <w:rStyle w:val="mainbody"/>
        </w:rPr>
      </w:pPr>
      <w:r>
        <w:rPr>
          <w:rStyle w:val="mainbody"/>
        </w:rPr>
        <w:t>Give references after 6 months of service</w:t>
      </w:r>
    </w:p>
    <w:p w14:paraId="14E52815" w14:textId="6D902DA3" w:rsidR="00445599" w:rsidRDefault="00445599" w:rsidP="00445599">
      <w:pPr>
        <w:pStyle w:val="BasicParagraph"/>
        <w:numPr>
          <w:ilvl w:val="0"/>
          <w:numId w:val="3"/>
        </w:numPr>
        <w:suppressAutoHyphens/>
        <w:ind w:left="567"/>
        <w:rPr>
          <w:rStyle w:val="mainbody"/>
        </w:rPr>
      </w:pPr>
      <w:r>
        <w:rPr>
          <w:rStyle w:val="mainbody"/>
        </w:rPr>
        <w:t xml:space="preserve">Review of your general progress after six months with </w:t>
      </w:r>
      <w:r w:rsidR="00811846">
        <w:rPr>
          <w:rStyle w:val="mainbody"/>
        </w:rPr>
        <w:t>your clinical supervisor.</w:t>
      </w:r>
      <w:r>
        <w:rPr>
          <w:rStyle w:val="mainbody"/>
        </w:rPr>
        <w:t xml:space="preserve"> </w:t>
      </w:r>
    </w:p>
    <w:p w14:paraId="363F6261" w14:textId="77777777" w:rsidR="00445599" w:rsidRDefault="00445599" w:rsidP="00445599">
      <w:pPr>
        <w:pStyle w:val="BasicParagraph"/>
        <w:numPr>
          <w:ilvl w:val="0"/>
          <w:numId w:val="3"/>
        </w:numPr>
        <w:suppressAutoHyphens/>
        <w:ind w:left="567"/>
        <w:rPr>
          <w:rStyle w:val="mainbody"/>
        </w:rPr>
      </w:pPr>
      <w:r>
        <w:rPr>
          <w:rStyle w:val="mainbody"/>
        </w:rPr>
        <w:t>Reimbursement of travel expenses.</w:t>
      </w:r>
    </w:p>
    <w:p w14:paraId="38ADF848" w14:textId="77777777" w:rsidR="00445599" w:rsidRDefault="00445599" w:rsidP="00445599">
      <w:pPr>
        <w:pStyle w:val="BasicParagraph"/>
        <w:numPr>
          <w:ilvl w:val="0"/>
          <w:numId w:val="3"/>
        </w:numPr>
        <w:suppressAutoHyphens/>
        <w:ind w:left="567"/>
        <w:rPr>
          <w:rStyle w:val="mainbody"/>
        </w:rPr>
      </w:pPr>
      <w:r>
        <w:rPr>
          <w:rStyle w:val="mainbody"/>
        </w:rPr>
        <w:t>Professional indemnity insurance cover for your clinical work at Southwark Carers.</w:t>
      </w:r>
    </w:p>
    <w:p w14:paraId="051AC238" w14:textId="77777777" w:rsidR="00445599" w:rsidRDefault="00445599" w:rsidP="00445599">
      <w:pPr>
        <w:pStyle w:val="BasicParagraph"/>
        <w:numPr>
          <w:ilvl w:val="0"/>
          <w:numId w:val="3"/>
        </w:numPr>
        <w:suppressAutoHyphens/>
        <w:ind w:left="567"/>
        <w:rPr>
          <w:rStyle w:val="mainbody"/>
        </w:rPr>
      </w:pPr>
      <w:r>
        <w:rPr>
          <w:rStyle w:val="mainbody"/>
        </w:rPr>
        <w:t xml:space="preserve">Support for your professional development as a counsellor through training day’s appraisals and tutorials. </w:t>
      </w:r>
    </w:p>
    <w:p w14:paraId="6E998C92" w14:textId="77777777" w:rsidR="00445599" w:rsidRDefault="00445599" w:rsidP="00445599">
      <w:pPr>
        <w:pStyle w:val="BasicParagraph"/>
        <w:numPr>
          <w:ilvl w:val="0"/>
          <w:numId w:val="3"/>
        </w:numPr>
        <w:suppressAutoHyphens/>
        <w:ind w:left="567"/>
        <w:rPr>
          <w:rStyle w:val="mainbody"/>
        </w:rPr>
      </w:pPr>
      <w:r>
        <w:rPr>
          <w:rStyle w:val="mainbody"/>
        </w:rPr>
        <w:t xml:space="preserve">Access to literature pertinent to </w:t>
      </w:r>
      <w:proofErr w:type="spellStart"/>
      <w:r>
        <w:rPr>
          <w:rStyle w:val="mainbody"/>
        </w:rPr>
        <w:t>counselling</w:t>
      </w:r>
      <w:proofErr w:type="spellEnd"/>
      <w:r>
        <w:rPr>
          <w:rStyle w:val="mainbody"/>
        </w:rPr>
        <w:t xml:space="preserve"> and mental health. </w:t>
      </w:r>
    </w:p>
    <w:p w14:paraId="13B2C004" w14:textId="77777777" w:rsidR="00445599" w:rsidRDefault="00445599" w:rsidP="00445599">
      <w:pPr>
        <w:pStyle w:val="ListParagraph"/>
        <w:numPr>
          <w:ilvl w:val="0"/>
          <w:numId w:val="3"/>
        </w:numPr>
        <w:ind w:left="567"/>
        <w:rPr>
          <w:rStyle w:val="mainbody"/>
          <w:color w:val="000000"/>
        </w:rPr>
      </w:pPr>
      <w:r>
        <w:rPr>
          <w:rStyle w:val="mainbody"/>
        </w:rPr>
        <w:t>To provide you with an accessible Problem Solving Policy in the event that you have any complaints to bring to our attention.</w:t>
      </w:r>
    </w:p>
    <w:p w14:paraId="4B7D2069" w14:textId="77777777" w:rsidR="00445599" w:rsidRDefault="00445599" w:rsidP="00445599">
      <w:pPr>
        <w:pStyle w:val="BasicParagraph"/>
        <w:suppressAutoHyphens/>
        <w:ind w:left="567"/>
        <w:rPr>
          <w:rStyle w:val="mainbody"/>
          <w:color w:val="auto"/>
        </w:rPr>
      </w:pPr>
      <w:r>
        <w:rPr>
          <w:rStyle w:val="semibold14"/>
        </w:rPr>
        <w:t>What we expect from you:</w:t>
      </w:r>
    </w:p>
    <w:p w14:paraId="1A513683" w14:textId="77777777" w:rsidR="00445599" w:rsidRDefault="00445599" w:rsidP="00445599">
      <w:pPr>
        <w:pStyle w:val="BasicParagraph"/>
        <w:suppressAutoHyphens/>
        <w:ind w:left="567"/>
        <w:rPr>
          <w:rStyle w:val="mainbody"/>
        </w:rPr>
      </w:pPr>
    </w:p>
    <w:p w14:paraId="38A4F550" w14:textId="77777777" w:rsidR="00445599" w:rsidRDefault="00445599" w:rsidP="00445599">
      <w:pPr>
        <w:pStyle w:val="BasicParagraph"/>
        <w:numPr>
          <w:ilvl w:val="0"/>
          <w:numId w:val="3"/>
        </w:numPr>
        <w:suppressAutoHyphens/>
        <w:ind w:left="567"/>
        <w:rPr>
          <w:rStyle w:val="mainbody"/>
        </w:rPr>
      </w:pPr>
      <w:r>
        <w:rPr>
          <w:rStyle w:val="mainbody"/>
        </w:rPr>
        <w:t xml:space="preserve">To make a commitment of at least two years with the Counselling Service to provide </w:t>
      </w:r>
      <w:proofErr w:type="gramStart"/>
      <w:r>
        <w:rPr>
          <w:rStyle w:val="mainbody"/>
        </w:rPr>
        <w:t xml:space="preserve">weekly  </w:t>
      </w:r>
      <w:proofErr w:type="spellStart"/>
      <w:r>
        <w:rPr>
          <w:rStyle w:val="mainbody"/>
        </w:rPr>
        <w:t>counselling</w:t>
      </w:r>
      <w:proofErr w:type="spellEnd"/>
      <w:proofErr w:type="gramEnd"/>
      <w:r>
        <w:rPr>
          <w:rStyle w:val="mainbody"/>
        </w:rPr>
        <w:t xml:space="preserve"> over 44 weeks per year for at least three continuous hours weekly.</w:t>
      </w:r>
    </w:p>
    <w:p w14:paraId="2B63E0F8" w14:textId="77777777" w:rsidR="00445599" w:rsidRDefault="00445599" w:rsidP="00445599">
      <w:pPr>
        <w:pStyle w:val="BasicParagraph"/>
        <w:numPr>
          <w:ilvl w:val="0"/>
          <w:numId w:val="3"/>
        </w:numPr>
        <w:suppressAutoHyphens/>
        <w:ind w:left="567"/>
        <w:rPr>
          <w:rStyle w:val="mainbody"/>
        </w:rPr>
      </w:pPr>
      <w:r>
        <w:rPr>
          <w:rStyle w:val="mainbody"/>
        </w:rPr>
        <w:t xml:space="preserve">Provide a named contact person in your training </w:t>
      </w:r>
      <w:proofErr w:type="spellStart"/>
      <w:r>
        <w:rPr>
          <w:rStyle w:val="mainbody"/>
        </w:rPr>
        <w:t>organisation</w:t>
      </w:r>
      <w:proofErr w:type="spellEnd"/>
      <w:r>
        <w:rPr>
          <w:rStyle w:val="mainbody"/>
        </w:rPr>
        <w:t xml:space="preserve"> for the purposes of counsellor development and appraisal. </w:t>
      </w:r>
    </w:p>
    <w:p w14:paraId="31BA5AF1" w14:textId="77777777" w:rsidR="00445599" w:rsidRDefault="00445599" w:rsidP="00445599">
      <w:pPr>
        <w:pStyle w:val="BasicParagraph"/>
        <w:numPr>
          <w:ilvl w:val="0"/>
          <w:numId w:val="3"/>
        </w:numPr>
        <w:suppressAutoHyphens/>
        <w:ind w:left="567"/>
        <w:rPr>
          <w:rStyle w:val="mainbody"/>
        </w:rPr>
      </w:pPr>
      <w:r>
        <w:rPr>
          <w:rStyle w:val="mainbody"/>
        </w:rPr>
        <w:t xml:space="preserve">To be aware of your own limitations, and use supervision to openly and </w:t>
      </w:r>
    </w:p>
    <w:p w14:paraId="553FA904" w14:textId="0E028335" w:rsidR="00445599" w:rsidRDefault="00811846" w:rsidP="00445599">
      <w:pPr>
        <w:pStyle w:val="BasicParagraph"/>
        <w:numPr>
          <w:ilvl w:val="0"/>
          <w:numId w:val="3"/>
        </w:numPr>
        <w:suppressAutoHyphens/>
        <w:ind w:left="567"/>
        <w:rPr>
          <w:rStyle w:val="mainbody"/>
        </w:rPr>
      </w:pPr>
      <w:r>
        <w:rPr>
          <w:rStyle w:val="mainbody"/>
        </w:rPr>
        <w:t>H</w:t>
      </w:r>
      <w:r w:rsidR="00445599">
        <w:rPr>
          <w:rStyle w:val="mainbody"/>
        </w:rPr>
        <w:t xml:space="preserve">onestly address clinical issues including: risk in the </w:t>
      </w:r>
      <w:proofErr w:type="spellStart"/>
      <w:r w:rsidR="00445599">
        <w:rPr>
          <w:rStyle w:val="mainbody"/>
        </w:rPr>
        <w:t>counselling</w:t>
      </w:r>
      <w:proofErr w:type="spellEnd"/>
      <w:r w:rsidR="00445599">
        <w:rPr>
          <w:rStyle w:val="mainbody"/>
        </w:rPr>
        <w:t xml:space="preserve"> relationship, risk to yourself as a trainee and risk to or from the client and any further concerns about breakdown in the </w:t>
      </w:r>
      <w:proofErr w:type="spellStart"/>
      <w:r w:rsidR="00445599">
        <w:rPr>
          <w:rStyle w:val="mainbody"/>
        </w:rPr>
        <w:t>counselling</w:t>
      </w:r>
      <w:proofErr w:type="spellEnd"/>
      <w:r w:rsidR="00445599">
        <w:rPr>
          <w:rStyle w:val="mainbody"/>
        </w:rPr>
        <w:t xml:space="preserve"> relationship</w:t>
      </w:r>
    </w:p>
    <w:p w14:paraId="0643D3A7" w14:textId="77777777" w:rsidR="00445599" w:rsidRDefault="00445599" w:rsidP="00445599">
      <w:pPr>
        <w:pStyle w:val="BasicParagraph"/>
        <w:numPr>
          <w:ilvl w:val="0"/>
          <w:numId w:val="3"/>
        </w:numPr>
        <w:suppressAutoHyphens/>
        <w:ind w:left="567"/>
        <w:rPr>
          <w:rStyle w:val="mainbody"/>
        </w:rPr>
      </w:pPr>
      <w:r>
        <w:rPr>
          <w:rStyle w:val="mainbody"/>
        </w:rPr>
        <w:t xml:space="preserve">To work intelligently with the </w:t>
      </w:r>
      <w:proofErr w:type="spellStart"/>
      <w:r>
        <w:rPr>
          <w:rStyle w:val="mainbody"/>
        </w:rPr>
        <w:t>counselling</w:t>
      </w:r>
      <w:proofErr w:type="spellEnd"/>
      <w:r>
        <w:rPr>
          <w:rStyle w:val="mainbody"/>
        </w:rPr>
        <w:t xml:space="preserve"> service and ensure clear ending processes for clients.</w:t>
      </w:r>
    </w:p>
    <w:p w14:paraId="731B4EEF" w14:textId="77777777" w:rsidR="00445599" w:rsidRDefault="00445599" w:rsidP="00445599">
      <w:pPr>
        <w:pStyle w:val="BasicParagraph"/>
        <w:numPr>
          <w:ilvl w:val="0"/>
          <w:numId w:val="3"/>
        </w:numPr>
        <w:suppressAutoHyphens/>
        <w:ind w:left="567"/>
        <w:rPr>
          <w:rStyle w:val="mainbody"/>
        </w:rPr>
      </w:pPr>
      <w:r>
        <w:rPr>
          <w:rStyle w:val="mainbody"/>
        </w:rPr>
        <w:t xml:space="preserve">To understand, agree to and be able to implement procedures in the Counselling Handbook including Dealing with Risk.  </w:t>
      </w:r>
    </w:p>
    <w:p w14:paraId="79B01989" w14:textId="77777777" w:rsidR="00445599" w:rsidRDefault="00445599" w:rsidP="00445599">
      <w:pPr>
        <w:pStyle w:val="BasicParagraph"/>
        <w:numPr>
          <w:ilvl w:val="0"/>
          <w:numId w:val="3"/>
        </w:numPr>
        <w:suppressAutoHyphens/>
        <w:ind w:left="567"/>
        <w:rPr>
          <w:rStyle w:val="mainbody"/>
        </w:rPr>
      </w:pPr>
      <w:r>
        <w:rPr>
          <w:rStyle w:val="mainbody"/>
        </w:rPr>
        <w:t xml:space="preserve">Not to disclose personal information to clients (e.g. telephone numbers, etc.) or enter into any private arrangements with clients including additional / external / unpaid/ paid </w:t>
      </w:r>
      <w:proofErr w:type="spellStart"/>
      <w:r>
        <w:rPr>
          <w:rStyle w:val="mainbody"/>
        </w:rPr>
        <w:t>counselling</w:t>
      </w:r>
      <w:proofErr w:type="spellEnd"/>
      <w:r>
        <w:rPr>
          <w:rStyle w:val="mainbody"/>
        </w:rPr>
        <w:t>.</w:t>
      </w:r>
    </w:p>
    <w:p w14:paraId="73D0A091" w14:textId="77777777" w:rsidR="00445599" w:rsidRDefault="00445599" w:rsidP="00445599">
      <w:pPr>
        <w:pStyle w:val="BasicParagraph"/>
        <w:numPr>
          <w:ilvl w:val="0"/>
          <w:numId w:val="3"/>
        </w:numPr>
        <w:suppressAutoHyphens/>
        <w:ind w:left="567"/>
        <w:rPr>
          <w:rStyle w:val="mainbody"/>
        </w:rPr>
      </w:pPr>
      <w:r>
        <w:rPr>
          <w:rStyle w:val="mainbody"/>
        </w:rPr>
        <w:t xml:space="preserve">To provide an email address which is looked at regularly and to respond to email communication from the </w:t>
      </w:r>
      <w:proofErr w:type="spellStart"/>
      <w:r>
        <w:rPr>
          <w:rStyle w:val="mainbody"/>
        </w:rPr>
        <w:t>counselling</w:t>
      </w:r>
      <w:proofErr w:type="spellEnd"/>
      <w:r>
        <w:rPr>
          <w:rStyle w:val="mainbody"/>
        </w:rPr>
        <w:t xml:space="preserve"> service.</w:t>
      </w:r>
    </w:p>
    <w:p w14:paraId="25ACC800" w14:textId="1BD54DE8" w:rsidR="00445599" w:rsidRDefault="00445599" w:rsidP="00445599">
      <w:pPr>
        <w:pStyle w:val="BasicParagraph"/>
        <w:numPr>
          <w:ilvl w:val="0"/>
          <w:numId w:val="3"/>
        </w:numPr>
        <w:suppressAutoHyphens/>
        <w:ind w:left="567"/>
        <w:rPr>
          <w:rStyle w:val="mainbody"/>
        </w:rPr>
      </w:pPr>
      <w:r>
        <w:rPr>
          <w:rStyle w:val="mainbody"/>
        </w:rPr>
        <w:t xml:space="preserve">To attend and participate fully in supervision </w:t>
      </w:r>
      <w:r w:rsidR="00811846">
        <w:rPr>
          <w:rStyle w:val="mainbody"/>
        </w:rPr>
        <w:t xml:space="preserve">twice monthly </w:t>
      </w:r>
      <w:r>
        <w:rPr>
          <w:rStyle w:val="mainbody"/>
        </w:rPr>
        <w:t>of 90 minutes.  Attendance is mandatory, and you must attend at least 80% of planned supervisions in each year from the start of your contract.  If this policy were not adhered to, consideration would be given to closing your client work and terminating your contract with the service.</w:t>
      </w:r>
    </w:p>
    <w:p w14:paraId="70815C13" w14:textId="53DDFED8" w:rsidR="00445599" w:rsidRDefault="00445599" w:rsidP="00445599">
      <w:pPr>
        <w:pStyle w:val="BasicParagraph"/>
        <w:numPr>
          <w:ilvl w:val="0"/>
          <w:numId w:val="3"/>
        </w:numPr>
        <w:suppressAutoHyphens/>
        <w:ind w:left="567"/>
        <w:rPr>
          <w:rStyle w:val="mainbody"/>
        </w:rPr>
      </w:pPr>
      <w:r>
        <w:rPr>
          <w:rStyle w:val="mainbody"/>
        </w:rPr>
        <w:t xml:space="preserve">To work as far as possible within the pattern of Southwark Carers ’s </w:t>
      </w:r>
      <w:proofErr w:type="spellStart"/>
      <w:r>
        <w:rPr>
          <w:rStyle w:val="mainbody"/>
        </w:rPr>
        <w:t>counselling</w:t>
      </w:r>
      <w:proofErr w:type="spellEnd"/>
      <w:r>
        <w:rPr>
          <w:rStyle w:val="mainbody"/>
        </w:rPr>
        <w:t xml:space="preserve"> service closure.  To give a minimum notice period of one month for any planned absence and three months</w:t>
      </w:r>
      <w:r w:rsidR="00811846">
        <w:rPr>
          <w:rStyle w:val="mainbody"/>
        </w:rPr>
        <w:t>’</w:t>
      </w:r>
      <w:r>
        <w:rPr>
          <w:rStyle w:val="mainbody"/>
        </w:rPr>
        <w:t xml:space="preserve"> notice for end of agreement.  Due to the nature of the clinical work breaks of longer than 3 weeks outside agreed service holidays the Counselling Manager must agree to. Please note: Counsellors are expected to give adequate notice to end their placement and complete clinical contracts. Any exception to this will be taken very seriously by the </w:t>
      </w:r>
      <w:proofErr w:type="spellStart"/>
      <w:r>
        <w:rPr>
          <w:rStyle w:val="mainbody"/>
        </w:rPr>
        <w:t>organisation</w:t>
      </w:r>
      <w:proofErr w:type="spellEnd"/>
      <w:r>
        <w:rPr>
          <w:rStyle w:val="mainbody"/>
        </w:rPr>
        <w:t>.</w:t>
      </w:r>
    </w:p>
    <w:p w14:paraId="2DB627F6" w14:textId="77777777" w:rsidR="00445599" w:rsidRDefault="00445599" w:rsidP="00445599">
      <w:pPr>
        <w:pStyle w:val="BasicParagraph"/>
        <w:numPr>
          <w:ilvl w:val="0"/>
          <w:numId w:val="3"/>
        </w:numPr>
        <w:suppressAutoHyphens/>
        <w:ind w:left="567"/>
        <w:rPr>
          <w:rStyle w:val="mainbody"/>
        </w:rPr>
      </w:pPr>
      <w:r>
        <w:rPr>
          <w:rStyle w:val="mainbody"/>
        </w:rPr>
        <w:t xml:space="preserve">To attend and participate in Southwark Carers ’s training opportunities and other meetings, which may be occasionally arranged. </w:t>
      </w:r>
    </w:p>
    <w:p w14:paraId="50219659" w14:textId="77777777" w:rsidR="00445599" w:rsidRDefault="00445599" w:rsidP="00445599">
      <w:pPr>
        <w:pStyle w:val="BasicParagraph"/>
        <w:numPr>
          <w:ilvl w:val="0"/>
          <w:numId w:val="3"/>
        </w:numPr>
        <w:suppressAutoHyphens/>
        <w:ind w:left="567"/>
        <w:rPr>
          <w:rStyle w:val="mainbody"/>
        </w:rPr>
      </w:pPr>
      <w:r>
        <w:rPr>
          <w:rStyle w:val="mainbody"/>
        </w:rPr>
        <w:t>To complete administrative functions in accordance with current practices which include:</w:t>
      </w:r>
    </w:p>
    <w:p w14:paraId="3391A209" w14:textId="77777777" w:rsidR="00445599" w:rsidRDefault="00445599" w:rsidP="00445599">
      <w:pPr>
        <w:pStyle w:val="BasicParagraph"/>
        <w:suppressAutoHyphens/>
        <w:ind w:left="567"/>
        <w:rPr>
          <w:rStyle w:val="mainbody"/>
        </w:rPr>
      </w:pPr>
      <w:r>
        <w:rPr>
          <w:rStyle w:val="mainbody"/>
        </w:rPr>
        <w:tab/>
      </w:r>
      <w:r>
        <w:rPr>
          <w:rStyle w:val="mainbody"/>
        </w:rPr>
        <w:tab/>
        <w:t xml:space="preserve">a) Recording appointments in the diary </w:t>
      </w:r>
    </w:p>
    <w:p w14:paraId="7501F49B" w14:textId="77777777" w:rsidR="00445599" w:rsidRDefault="00445599" w:rsidP="00445599">
      <w:pPr>
        <w:pStyle w:val="BasicParagraph"/>
        <w:suppressAutoHyphens/>
        <w:ind w:left="567"/>
        <w:rPr>
          <w:rStyle w:val="mainbody"/>
        </w:rPr>
      </w:pPr>
      <w:r>
        <w:rPr>
          <w:rStyle w:val="mainbody"/>
        </w:rPr>
        <w:tab/>
      </w:r>
      <w:r>
        <w:rPr>
          <w:rStyle w:val="mainbody"/>
        </w:rPr>
        <w:tab/>
        <w:t>b) Recording client attendance and any client starts and endings</w:t>
      </w:r>
    </w:p>
    <w:p w14:paraId="6711C722" w14:textId="77777777" w:rsidR="00445599" w:rsidRDefault="00445599" w:rsidP="00445599">
      <w:pPr>
        <w:pStyle w:val="BasicParagraph"/>
        <w:suppressAutoHyphens/>
        <w:ind w:left="567"/>
        <w:rPr>
          <w:rStyle w:val="mainbody"/>
        </w:rPr>
      </w:pPr>
      <w:r>
        <w:rPr>
          <w:rStyle w:val="mainbody"/>
        </w:rPr>
        <w:tab/>
      </w:r>
      <w:r>
        <w:rPr>
          <w:rStyle w:val="mainbody"/>
        </w:rPr>
        <w:tab/>
        <w:t xml:space="preserve">c) Completion of brief session summaries and updating revised anticipated </w:t>
      </w:r>
    </w:p>
    <w:p w14:paraId="301141B0" w14:textId="77777777" w:rsidR="00445599" w:rsidRDefault="00445599" w:rsidP="00445599">
      <w:pPr>
        <w:pStyle w:val="BasicParagraph"/>
        <w:suppressAutoHyphens/>
        <w:ind w:left="567"/>
        <w:rPr>
          <w:rStyle w:val="mainbody"/>
        </w:rPr>
      </w:pPr>
      <w:r>
        <w:rPr>
          <w:rStyle w:val="mainbody"/>
        </w:rPr>
        <w:t xml:space="preserve">  </w:t>
      </w:r>
      <w:r>
        <w:rPr>
          <w:rStyle w:val="mainbody"/>
        </w:rPr>
        <w:tab/>
      </w:r>
      <w:r>
        <w:rPr>
          <w:rStyle w:val="mainbody"/>
        </w:rPr>
        <w:tab/>
        <w:t xml:space="preserve">     </w:t>
      </w:r>
      <w:proofErr w:type="gramStart"/>
      <w:r>
        <w:rPr>
          <w:rStyle w:val="mainbody"/>
        </w:rPr>
        <w:t>end</w:t>
      </w:r>
      <w:proofErr w:type="gramEnd"/>
      <w:r>
        <w:rPr>
          <w:rStyle w:val="mainbody"/>
        </w:rPr>
        <w:t xml:space="preserve"> dates </w:t>
      </w:r>
      <w:proofErr w:type="spellStart"/>
      <w:r>
        <w:rPr>
          <w:rStyle w:val="mainbody"/>
        </w:rPr>
        <w:t>etc</w:t>
      </w:r>
      <w:proofErr w:type="spellEnd"/>
      <w:r>
        <w:rPr>
          <w:rStyle w:val="mainbody"/>
        </w:rPr>
        <w:t xml:space="preserve"> as appropriate</w:t>
      </w:r>
    </w:p>
    <w:p w14:paraId="2111CAB7" w14:textId="77777777" w:rsidR="00445599" w:rsidRDefault="00445599" w:rsidP="00445599">
      <w:pPr>
        <w:pStyle w:val="BasicParagraph"/>
        <w:numPr>
          <w:ilvl w:val="0"/>
          <w:numId w:val="3"/>
        </w:numPr>
        <w:suppressAutoHyphens/>
        <w:ind w:left="567"/>
        <w:rPr>
          <w:rStyle w:val="mainbody"/>
        </w:rPr>
      </w:pPr>
      <w:r>
        <w:rPr>
          <w:rStyle w:val="mainbody"/>
        </w:rPr>
        <w:t>Completion of closing client summaries and interim summaries as required</w:t>
      </w:r>
    </w:p>
    <w:p w14:paraId="429A96C9" w14:textId="77777777" w:rsidR="00445599" w:rsidRDefault="00445599" w:rsidP="00445599">
      <w:pPr>
        <w:pStyle w:val="BasicParagraph"/>
        <w:numPr>
          <w:ilvl w:val="0"/>
          <w:numId w:val="3"/>
        </w:numPr>
        <w:suppressAutoHyphens/>
        <w:ind w:left="567"/>
        <w:rPr>
          <w:rStyle w:val="mainbody"/>
        </w:rPr>
      </w:pPr>
      <w:r>
        <w:rPr>
          <w:rStyle w:val="mainbody"/>
        </w:rPr>
        <w:t>Completion of standard correspondence, as appropriate</w:t>
      </w:r>
    </w:p>
    <w:p w14:paraId="3F9781B9" w14:textId="77777777" w:rsidR="00445599" w:rsidRDefault="00445599" w:rsidP="00445599">
      <w:pPr>
        <w:pStyle w:val="BasicParagraph"/>
        <w:numPr>
          <w:ilvl w:val="0"/>
          <w:numId w:val="3"/>
        </w:numPr>
        <w:suppressAutoHyphens/>
        <w:ind w:left="567"/>
        <w:rPr>
          <w:rStyle w:val="mainbody"/>
        </w:rPr>
      </w:pPr>
      <w:r>
        <w:rPr>
          <w:rStyle w:val="mainbody"/>
        </w:rPr>
        <w:t xml:space="preserve">Complete (clinical outcome routine evaluation) CORE forms </w:t>
      </w:r>
    </w:p>
    <w:p w14:paraId="325874D8" w14:textId="77777777" w:rsidR="00445599" w:rsidRDefault="00445599" w:rsidP="00445599">
      <w:pPr>
        <w:pStyle w:val="BasicParagraph"/>
        <w:numPr>
          <w:ilvl w:val="0"/>
          <w:numId w:val="3"/>
        </w:numPr>
        <w:suppressAutoHyphens/>
        <w:ind w:left="567"/>
        <w:rPr>
          <w:rStyle w:val="mainbody"/>
        </w:rPr>
      </w:pPr>
      <w:r>
        <w:rPr>
          <w:rStyle w:val="mainbody"/>
        </w:rPr>
        <w:t xml:space="preserve">In any instance, which results in your inability to see clients or attend supervision, you are required to notify the service. </w:t>
      </w:r>
    </w:p>
    <w:p w14:paraId="068745C2" w14:textId="77777777" w:rsidR="00445599" w:rsidRDefault="00445599" w:rsidP="00445599">
      <w:pPr>
        <w:pStyle w:val="BasicParagraph"/>
        <w:numPr>
          <w:ilvl w:val="0"/>
          <w:numId w:val="4"/>
        </w:numPr>
        <w:suppressAutoHyphens/>
        <w:ind w:left="567"/>
        <w:rPr>
          <w:rStyle w:val="mainbody"/>
        </w:rPr>
      </w:pPr>
      <w:r>
        <w:rPr>
          <w:rStyle w:val="mainbody"/>
        </w:rPr>
        <w:t xml:space="preserve">Other than issuing standard and approved communications and correspondence, not to communicate / correspond with clients or any third parties without firstly seeking agreement from your supervisor or the </w:t>
      </w:r>
      <w:proofErr w:type="spellStart"/>
      <w:r>
        <w:rPr>
          <w:rStyle w:val="mainbody"/>
        </w:rPr>
        <w:t>counselling</w:t>
      </w:r>
      <w:proofErr w:type="spellEnd"/>
      <w:r>
        <w:rPr>
          <w:rStyle w:val="mainbody"/>
        </w:rPr>
        <w:t xml:space="preserve"> service.</w:t>
      </w:r>
    </w:p>
    <w:p w14:paraId="0E8BDB4D" w14:textId="77777777" w:rsidR="00445599" w:rsidRDefault="00445599" w:rsidP="00445599">
      <w:pPr>
        <w:pStyle w:val="BasicParagraph"/>
        <w:numPr>
          <w:ilvl w:val="0"/>
          <w:numId w:val="4"/>
        </w:numPr>
        <w:suppressAutoHyphens/>
        <w:ind w:left="567"/>
        <w:rPr>
          <w:rStyle w:val="mainbody"/>
        </w:rPr>
      </w:pPr>
      <w:r>
        <w:rPr>
          <w:rStyle w:val="mainbody"/>
        </w:rPr>
        <w:t xml:space="preserve">To inform your supervisor, </w:t>
      </w:r>
      <w:proofErr w:type="spellStart"/>
      <w:r>
        <w:rPr>
          <w:rStyle w:val="mainbody"/>
        </w:rPr>
        <w:t>counselling</w:t>
      </w:r>
      <w:proofErr w:type="spellEnd"/>
      <w:r>
        <w:rPr>
          <w:rStyle w:val="mainbody"/>
        </w:rPr>
        <w:t xml:space="preserve"> manager, and </w:t>
      </w:r>
      <w:proofErr w:type="spellStart"/>
      <w:r>
        <w:rPr>
          <w:rStyle w:val="mainbody"/>
        </w:rPr>
        <w:t>counselling</w:t>
      </w:r>
      <w:proofErr w:type="spellEnd"/>
      <w:r>
        <w:rPr>
          <w:rStyle w:val="mainbody"/>
        </w:rPr>
        <w:t xml:space="preserve"> service of any changes to your studies, academic status, training contacts, personal therapy, or client work, including any additional </w:t>
      </w:r>
      <w:proofErr w:type="spellStart"/>
      <w:r>
        <w:rPr>
          <w:rStyle w:val="mainbody"/>
        </w:rPr>
        <w:t>counselling</w:t>
      </w:r>
      <w:proofErr w:type="spellEnd"/>
      <w:r>
        <w:rPr>
          <w:rStyle w:val="mainbody"/>
        </w:rPr>
        <w:t xml:space="preserve"> placements.</w:t>
      </w:r>
    </w:p>
    <w:p w14:paraId="2668D8D0" w14:textId="77777777" w:rsidR="00445599" w:rsidRDefault="00445599" w:rsidP="00445599">
      <w:pPr>
        <w:pStyle w:val="BasicParagraph"/>
        <w:numPr>
          <w:ilvl w:val="0"/>
          <w:numId w:val="4"/>
        </w:numPr>
        <w:suppressAutoHyphens/>
        <w:ind w:left="567"/>
      </w:pPr>
      <w:r>
        <w:rPr>
          <w:rStyle w:val="mainbody"/>
        </w:rPr>
        <w:t xml:space="preserve">To inform the </w:t>
      </w:r>
      <w:proofErr w:type="spellStart"/>
      <w:r>
        <w:rPr>
          <w:rStyle w:val="mainbody"/>
        </w:rPr>
        <w:t>counselling</w:t>
      </w:r>
      <w:proofErr w:type="spellEnd"/>
      <w:r>
        <w:rPr>
          <w:rStyle w:val="mainbody"/>
        </w:rPr>
        <w:t xml:space="preserve"> service of any changes in personal details e.g. address, telephone numbers, etc.</w:t>
      </w:r>
    </w:p>
    <w:p w14:paraId="1F52741D" w14:textId="77777777" w:rsidR="00445599" w:rsidRDefault="00445599" w:rsidP="00445599">
      <w:pPr>
        <w:pStyle w:val="BasicParagraph"/>
        <w:suppressAutoHyphens/>
        <w:ind w:left="567"/>
        <w:rPr>
          <w:rStyle w:val="semibold14"/>
        </w:rPr>
      </w:pPr>
    </w:p>
    <w:p w14:paraId="393D3A21" w14:textId="77777777" w:rsidR="00445599" w:rsidRDefault="00445599" w:rsidP="00445599">
      <w:pPr>
        <w:pStyle w:val="BasicParagraph"/>
        <w:suppressAutoHyphens/>
        <w:ind w:left="567"/>
        <w:rPr>
          <w:rStyle w:val="semibold14"/>
        </w:rPr>
      </w:pPr>
      <w:r>
        <w:rPr>
          <w:rStyle w:val="semibold14"/>
        </w:rPr>
        <w:t>General and Professional Responsibilities</w:t>
      </w:r>
    </w:p>
    <w:p w14:paraId="7CEBC34D" w14:textId="77777777" w:rsidR="00445599" w:rsidRDefault="00445599" w:rsidP="00445599">
      <w:pPr>
        <w:pStyle w:val="BasicParagraph"/>
        <w:suppressAutoHyphens/>
        <w:ind w:left="567"/>
        <w:rPr>
          <w:rStyle w:val="mainbody"/>
        </w:rPr>
      </w:pPr>
    </w:p>
    <w:p w14:paraId="7BB04D77" w14:textId="77777777" w:rsidR="00445599" w:rsidRDefault="00445599" w:rsidP="00445599">
      <w:pPr>
        <w:pStyle w:val="BasicParagraph"/>
        <w:numPr>
          <w:ilvl w:val="0"/>
          <w:numId w:val="5"/>
        </w:numPr>
        <w:suppressAutoHyphens/>
        <w:ind w:left="567"/>
        <w:rPr>
          <w:rStyle w:val="mainbody"/>
        </w:rPr>
      </w:pPr>
      <w:r>
        <w:rPr>
          <w:rStyle w:val="mainbody"/>
        </w:rPr>
        <w:t>To act in accordance with Southwark Carers ’s policies, procedures, guidelines and relevant codes of practice including that of the BACP which is Southwark Carers ’s membership body</w:t>
      </w:r>
    </w:p>
    <w:p w14:paraId="3598CF08" w14:textId="77777777" w:rsidR="00445599" w:rsidRDefault="00445599" w:rsidP="00445599">
      <w:pPr>
        <w:pStyle w:val="BasicParagraph"/>
        <w:numPr>
          <w:ilvl w:val="0"/>
          <w:numId w:val="5"/>
        </w:numPr>
        <w:suppressAutoHyphens/>
        <w:ind w:left="567"/>
        <w:rPr>
          <w:rStyle w:val="mainbody"/>
        </w:rPr>
      </w:pPr>
      <w:r>
        <w:rPr>
          <w:rStyle w:val="mainbody"/>
        </w:rPr>
        <w:t xml:space="preserve">To develop and maintain appropriate boundaries of confidentiality with colleagues and clients, working within Southwark Carers policies and procedures. </w:t>
      </w:r>
    </w:p>
    <w:p w14:paraId="424B4909" w14:textId="77777777" w:rsidR="00445599" w:rsidRDefault="00445599" w:rsidP="00445599">
      <w:pPr>
        <w:pStyle w:val="BasicParagraph"/>
        <w:numPr>
          <w:ilvl w:val="0"/>
          <w:numId w:val="5"/>
        </w:numPr>
        <w:suppressAutoHyphens/>
        <w:ind w:left="567"/>
        <w:rPr>
          <w:rStyle w:val="mainbody"/>
        </w:rPr>
      </w:pPr>
      <w:r>
        <w:rPr>
          <w:rStyle w:val="mainbody"/>
        </w:rPr>
        <w:t xml:space="preserve">To maintain client records and information securely and in strict confidence. </w:t>
      </w:r>
    </w:p>
    <w:p w14:paraId="5D3DC405" w14:textId="77777777" w:rsidR="00445599" w:rsidRDefault="00445599" w:rsidP="00445599">
      <w:pPr>
        <w:pStyle w:val="BasicParagraph"/>
        <w:numPr>
          <w:ilvl w:val="0"/>
          <w:numId w:val="5"/>
        </w:numPr>
        <w:suppressAutoHyphens/>
        <w:ind w:left="567"/>
        <w:rPr>
          <w:rStyle w:val="mainbody"/>
        </w:rPr>
      </w:pPr>
      <w:r>
        <w:rPr>
          <w:rStyle w:val="mainbody"/>
        </w:rPr>
        <w:t>To contribute to the collation of information as necessary.</w:t>
      </w:r>
    </w:p>
    <w:p w14:paraId="2595E748" w14:textId="77777777" w:rsidR="00445599" w:rsidRDefault="00445599" w:rsidP="00445599">
      <w:pPr>
        <w:pStyle w:val="BasicParagraph"/>
        <w:numPr>
          <w:ilvl w:val="0"/>
          <w:numId w:val="5"/>
        </w:numPr>
        <w:suppressAutoHyphens/>
        <w:ind w:left="567"/>
        <w:rPr>
          <w:rStyle w:val="mainbody"/>
        </w:rPr>
      </w:pPr>
      <w:r>
        <w:rPr>
          <w:rStyle w:val="mainbody"/>
        </w:rPr>
        <w:t xml:space="preserve">To maintain high standards of professional integrity and respect for others in all dealings with clients, colleagues and other professionals. </w:t>
      </w:r>
    </w:p>
    <w:p w14:paraId="02D68B7A" w14:textId="77777777" w:rsidR="00445599" w:rsidRDefault="00445599" w:rsidP="00445599">
      <w:pPr>
        <w:pStyle w:val="BasicParagraph"/>
        <w:numPr>
          <w:ilvl w:val="0"/>
          <w:numId w:val="5"/>
        </w:numPr>
        <w:suppressAutoHyphens/>
        <w:ind w:left="567"/>
        <w:rPr>
          <w:rStyle w:val="mainbody"/>
        </w:rPr>
      </w:pPr>
      <w:r>
        <w:rPr>
          <w:rStyle w:val="mainbody"/>
        </w:rPr>
        <w:t xml:space="preserve">To avoid any action or </w:t>
      </w:r>
      <w:proofErr w:type="spellStart"/>
      <w:r>
        <w:rPr>
          <w:rStyle w:val="mainbody"/>
        </w:rPr>
        <w:t>behaviour</w:t>
      </w:r>
      <w:proofErr w:type="spellEnd"/>
      <w:r>
        <w:rPr>
          <w:rStyle w:val="mainbody"/>
        </w:rPr>
        <w:t xml:space="preserve"> which may bring the </w:t>
      </w:r>
      <w:proofErr w:type="spellStart"/>
      <w:r>
        <w:rPr>
          <w:rStyle w:val="mainbody"/>
        </w:rPr>
        <w:t>organisation</w:t>
      </w:r>
      <w:proofErr w:type="spellEnd"/>
      <w:r>
        <w:rPr>
          <w:rStyle w:val="mainbody"/>
        </w:rPr>
        <w:t xml:space="preserve"> into disrepute</w:t>
      </w:r>
    </w:p>
    <w:p w14:paraId="7BB18462" w14:textId="77777777" w:rsidR="00445599" w:rsidRDefault="00445599" w:rsidP="00445599">
      <w:pPr>
        <w:pStyle w:val="BasicParagraph"/>
        <w:suppressAutoHyphens/>
        <w:ind w:left="567"/>
        <w:rPr>
          <w:rStyle w:val="mainbody"/>
        </w:rPr>
      </w:pPr>
    </w:p>
    <w:p w14:paraId="6430A53A" w14:textId="77777777" w:rsidR="00445599" w:rsidRDefault="00445599" w:rsidP="00445599">
      <w:pPr>
        <w:ind w:left="567"/>
        <w:rPr>
          <w:rStyle w:val="mainbody"/>
          <w:color w:val="000000"/>
        </w:rPr>
      </w:pPr>
      <w:r>
        <w:rPr>
          <w:rStyle w:val="mainbody"/>
        </w:rPr>
        <w:t>As an Equal Opportunities Employer, Southwark Carers is committed to equality of opportunity and seeks to implement its equal opportunities policy in all aspects of its work</w:t>
      </w:r>
    </w:p>
    <w:p w14:paraId="393F9C21" w14:textId="77777777" w:rsidR="00445599" w:rsidRDefault="00445599" w:rsidP="00445599">
      <w:pPr>
        <w:pStyle w:val="BasicParagraph"/>
        <w:ind w:left="567"/>
      </w:pPr>
      <w:r>
        <w:rPr>
          <w:rStyle w:val="mainbody"/>
        </w:rPr>
        <w:br w:type="page"/>
      </w:r>
      <w:r>
        <w:rPr>
          <w:rStyle w:val="pagetitle"/>
        </w:rPr>
        <w:t>Application form for volunteer counsellor placement</w:t>
      </w:r>
    </w:p>
    <w:p w14:paraId="585573B5" w14:textId="77777777" w:rsidR="00445599" w:rsidRDefault="00445599" w:rsidP="00445599">
      <w:pPr>
        <w:pStyle w:val="BasicParagraph"/>
        <w:rPr>
          <w:rStyle w:val="mainbody"/>
        </w:rPr>
      </w:pPr>
    </w:p>
    <w:p w14:paraId="4FE1A0C6" w14:textId="74900903" w:rsidR="00B46222" w:rsidRDefault="00B46222" w:rsidP="00445599">
      <w:pPr>
        <w:pStyle w:val="BasicParagraph"/>
        <w:suppressAutoHyphens/>
        <w:ind w:left="567"/>
        <w:rPr>
          <w:rStyle w:val="mainbody"/>
        </w:rPr>
      </w:pPr>
      <w:r>
        <w:rPr>
          <w:rStyle w:val="mainbody"/>
        </w:rPr>
        <w:t>Name:</w:t>
      </w:r>
      <w:r>
        <w:rPr>
          <w:rStyle w:val="mainbody"/>
        </w:rPr>
        <w:tab/>
      </w:r>
      <w:r>
        <w:rPr>
          <w:rStyle w:val="mainbody"/>
        </w:rPr>
        <w:tab/>
      </w:r>
    </w:p>
    <w:p w14:paraId="31D55F14" w14:textId="54B6AA34" w:rsidR="00445599" w:rsidRDefault="00445599" w:rsidP="00445599">
      <w:pPr>
        <w:pStyle w:val="BasicParagraph"/>
        <w:suppressAutoHyphens/>
        <w:ind w:left="567"/>
        <w:rPr>
          <w:rStyle w:val="mainbody"/>
        </w:rPr>
      </w:pPr>
      <w:r>
        <w:rPr>
          <w:rStyle w:val="mainbody"/>
        </w:rPr>
        <w:t>Date of Birth:</w:t>
      </w:r>
      <w:r w:rsidR="00B46222">
        <w:rPr>
          <w:rStyle w:val="mainbody"/>
        </w:rPr>
        <w:tab/>
      </w:r>
    </w:p>
    <w:p w14:paraId="264BADD3" w14:textId="7EAC7F4D" w:rsidR="00445599" w:rsidRDefault="00445599" w:rsidP="00445599">
      <w:pPr>
        <w:pStyle w:val="BasicParagraph"/>
        <w:suppressAutoHyphens/>
        <w:ind w:left="567"/>
        <w:rPr>
          <w:rStyle w:val="mainbody"/>
        </w:rPr>
      </w:pPr>
      <w:r>
        <w:rPr>
          <w:rStyle w:val="mainbody"/>
        </w:rPr>
        <w:t>Telephone:</w:t>
      </w:r>
      <w:r w:rsidR="00B46222">
        <w:rPr>
          <w:rStyle w:val="mainbody"/>
        </w:rPr>
        <w:tab/>
      </w:r>
    </w:p>
    <w:p w14:paraId="7D36B386" w14:textId="3A9CBB30" w:rsidR="00445599" w:rsidRDefault="00B46222" w:rsidP="00B46222">
      <w:pPr>
        <w:pStyle w:val="BasicParagraph"/>
        <w:suppressAutoHyphens/>
        <w:ind w:left="567"/>
        <w:rPr>
          <w:rStyle w:val="mainbody"/>
        </w:rPr>
      </w:pPr>
      <w:r>
        <w:rPr>
          <w:rStyle w:val="mainbody"/>
        </w:rPr>
        <w:t>Mobile:</w:t>
      </w:r>
      <w:r>
        <w:rPr>
          <w:rStyle w:val="mainbody"/>
        </w:rPr>
        <w:tab/>
      </w:r>
      <w:r>
        <w:rPr>
          <w:rStyle w:val="mainbody"/>
        </w:rPr>
        <w:tab/>
      </w:r>
    </w:p>
    <w:p w14:paraId="1734D8FE" w14:textId="77777777" w:rsidR="00445599" w:rsidRDefault="00445599" w:rsidP="00445599">
      <w:pPr>
        <w:pStyle w:val="BasicParagraph"/>
        <w:suppressAutoHyphens/>
        <w:ind w:left="-993"/>
        <w:rPr>
          <w:rStyle w:val="mainbody"/>
        </w:rPr>
      </w:pPr>
    </w:p>
    <w:p w14:paraId="6175389A" w14:textId="77777777" w:rsidR="00445599" w:rsidRDefault="00445599" w:rsidP="00445599">
      <w:pPr>
        <w:pStyle w:val="BasicParagraph"/>
        <w:suppressAutoHyphens/>
        <w:ind w:left="567"/>
        <w:rPr>
          <w:rStyle w:val="mainbody"/>
        </w:rPr>
      </w:pPr>
      <w:r>
        <w:rPr>
          <w:rStyle w:val="mainbody"/>
        </w:rPr>
        <w:t>When did you move to this address? (Month / year)</w:t>
      </w:r>
      <w:r>
        <w:rPr>
          <w:rStyle w:val="mainbody"/>
        </w:rPr>
        <w:tab/>
      </w:r>
    </w:p>
    <w:p w14:paraId="69094BDA" w14:textId="77777777" w:rsidR="00445599" w:rsidRDefault="00445599" w:rsidP="00445599">
      <w:pPr>
        <w:pStyle w:val="BasicParagraph"/>
        <w:suppressAutoHyphens/>
        <w:rPr>
          <w:rStyle w:val="mainbody"/>
        </w:rPr>
      </w:pPr>
    </w:p>
    <w:p w14:paraId="24AFD738" w14:textId="77777777" w:rsidR="00445599" w:rsidRDefault="00445599" w:rsidP="00445599">
      <w:pPr>
        <w:pStyle w:val="BasicParagraph"/>
        <w:suppressAutoHyphens/>
        <w:ind w:left="-1134"/>
        <w:rPr>
          <w:rStyle w:val="mainbody"/>
        </w:rPr>
      </w:pPr>
    </w:p>
    <w:p w14:paraId="08E03DD6" w14:textId="77777777" w:rsidR="00445599" w:rsidRDefault="00445599" w:rsidP="00445599">
      <w:pPr>
        <w:pStyle w:val="BasicParagraph"/>
        <w:suppressAutoHyphens/>
        <w:ind w:left="567"/>
        <w:rPr>
          <w:rStyle w:val="mainbody"/>
        </w:rPr>
      </w:pPr>
      <w:r>
        <w:rPr>
          <w:rStyle w:val="mainbody"/>
        </w:rPr>
        <w:t>Date Application Form completed:</w:t>
      </w:r>
      <w:r>
        <w:rPr>
          <w:rStyle w:val="mainbody"/>
        </w:rPr>
        <w:tab/>
      </w:r>
    </w:p>
    <w:p w14:paraId="1DB100F4" w14:textId="77777777" w:rsidR="00445599" w:rsidRDefault="00445599" w:rsidP="00445599">
      <w:pPr>
        <w:pStyle w:val="BasicParagraph"/>
        <w:suppressAutoHyphens/>
        <w:ind w:left="567"/>
        <w:rPr>
          <w:rStyle w:val="mainbody"/>
        </w:rPr>
      </w:pPr>
    </w:p>
    <w:p w14:paraId="2A7E4BB0" w14:textId="77777777" w:rsidR="00445599" w:rsidRDefault="00445599" w:rsidP="00445599">
      <w:pPr>
        <w:pStyle w:val="BasicParagraph"/>
        <w:suppressAutoHyphens/>
        <w:ind w:left="567"/>
        <w:rPr>
          <w:rStyle w:val="mainbody"/>
        </w:rPr>
      </w:pPr>
      <w:r>
        <w:rPr>
          <w:rStyle w:val="mainbody"/>
        </w:rPr>
        <w:t xml:space="preserve">As a volunteer counsellor you will be working with vulnerable adults. </w:t>
      </w:r>
    </w:p>
    <w:p w14:paraId="4A2A5782" w14:textId="77777777" w:rsidR="00445599" w:rsidRDefault="00445599" w:rsidP="00445599">
      <w:pPr>
        <w:pStyle w:val="BasicParagraph"/>
        <w:suppressAutoHyphens/>
        <w:ind w:left="567"/>
        <w:rPr>
          <w:rStyle w:val="mainbody"/>
        </w:rPr>
      </w:pPr>
      <w:r>
        <w:rPr>
          <w:rStyle w:val="mainbody"/>
        </w:rPr>
        <w:t>As part of the counsellor agreement Southwark Carers will carry out a CRB check.</w:t>
      </w:r>
    </w:p>
    <w:p w14:paraId="556BF562" w14:textId="77777777" w:rsidR="00445599" w:rsidRDefault="00445599" w:rsidP="00445599">
      <w:pPr>
        <w:pStyle w:val="BasicParagraph"/>
        <w:suppressAutoHyphens/>
        <w:rPr>
          <w:rStyle w:val="mainbody"/>
        </w:rPr>
      </w:pPr>
    </w:p>
    <w:p w14:paraId="29B1A4AB" w14:textId="77777777" w:rsidR="00445599" w:rsidRDefault="00445599" w:rsidP="00445599">
      <w:pPr>
        <w:pStyle w:val="BasicParagraph"/>
        <w:suppressAutoHyphens/>
        <w:ind w:left="567"/>
        <w:rPr>
          <w:rStyle w:val="mainbody"/>
        </w:rPr>
      </w:pPr>
      <w:r>
        <w:rPr>
          <w:rStyle w:val="mainbody"/>
        </w:rPr>
        <w:t>Employment Status:</w:t>
      </w:r>
      <w:r>
        <w:rPr>
          <w:rStyle w:val="mainbody"/>
        </w:rPr>
        <w:tab/>
      </w:r>
    </w:p>
    <w:p w14:paraId="1F06F576" w14:textId="77777777" w:rsidR="00445599" w:rsidRDefault="00445599" w:rsidP="00445599">
      <w:pPr>
        <w:pStyle w:val="BasicParagraph"/>
        <w:suppressAutoHyphens/>
        <w:rPr>
          <w:rStyle w:val="mainbody"/>
        </w:rPr>
      </w:pPr>
    </w:p>
    <w:tbl>
      <w:tblPr>
        <w:tblW w:w="10121" w:type="dxa"/>
        <w:tblInd w:w="647" w:type="dxa"/>
        <w:tblLayout w:type="fixed"/>
        <w:tblCellMar>
          <w:left w:w="0" w:type="dxa"/>
          <w:right w:w="0" w:type="dxa"/>
        </w:tblCellMar>
        <w:tblLook w:val="0000" w:firstRow="0" w:lastRow="0" w:firstColumn="0" w:lastColumn="0" w:noHBand="0" w:noVBand="0"/>
      </w:tblPr>
      <w:tblGrid>
        <w:gridCol w:w="1730"/>
        <w:gridCol w:w="3488"/>
        <w:gridCol w:w="4903"/>
      </w:tblGrid>
      <w:tr w:rsidR="00445599" w14:paraId="47803F1A" w14:textId="77777777" w:rsidTr="00445599">
        <w:trPr>
          <w:trHeight w:val="60"/>
          <w:tblHeader/>
        </w:trPr>
        <w:tc>
          <w:tcPr>
            <w:tcW w:w="10121" w:type="dxa"/>
            <w:gridSpan w:val="3"/>
            <w:tcBorders>
              <w:top w:val="single" w:sz="2" w:space="0" w:color="000000"/>
              <w:left w:val="single" w:sz="2" w:space="0" w:color="000000"/>
              <w:bottom w:val="single" w:sz="2" w:space="0" w:color="000000"/>
              <w:right w:val="single" w:sz="8" w:space="0" w:color="000000"/>
            </w:tcBorders>
            <w:tcMar>
              <w:top w:w="80" w:type="dxa"/>
              <w:left w:w="80" w:type="dxa"/>
              <w:bottom w:w="80" w:type="dxa"/>
              <w:right w:w="80" w:type="dxa"/>
            </w:tcMar>
          </w:tcPr>
          <w:p w14:paraId="69037254" w14:textId="77777777" w:rsidR="00445599" w:rsidRDefault="00445599" w:rsidP="00B46222">
            <w:pPr>
              <w:pStyle w:val="BasicParagraph"/>
              <w:rPr>
                <w:rFonts w:ascii="MyriadPro-Semibold" w:hAnsi="MyriadPro-Semibold" w:cs="MyriadPro-Semibold"/>
                <w:sz w:val="22"/>
                <w:szCs w:val="22"/>
              </w:rPr>
            </w:pPr>
            <w:r>
              <w:rPr>
                <w:rFonts w:ascii="MyriadPro-Semibold" w:hAnsi="MyriadPro-Semibold" w:cs="MyriadPro-Semibold"/>
                <w:sz w:val="22"/>
                <w:szCs w:val="22"/>
              </w:rPr>
              <w:t>Educational Qualifications</w:t>
            </w:r>
          </w:p>
          <w:p w14:paraId="4445DEC7" w14:textId="77777777" w:rsidR="00445599" w:rsidRDefault="00445599" w:rsidP="00445599">
            <w:pPr>
              <w:pStyle w:val="BasicParagraph"/>
            </w:pPr>
          </w:p>
        </w:tc>
      </w:tr>
      <w:tr w:rsidR="00445599" w14:paraId="5C6904F2" w14:textId="77777777" w:rsidTr="00445599">
        <w:trPr>
          <w:trHeight w:val="60"/>
        </w:trPr>
        <w:tc>
          <w:tcPr>
            <w:tcW w:w="173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E0194E0" w14:textId="77777777" w:rsidR="00445599" w:rsidRDefault="00445599" w:rsidP="00445599">
            <w:pPr>
              <w:pStyle w:val="BasicParagraph"/>
              <w:rPr>
                <w:rStyle w:val="mainbody"/>
                <w:color w:val="auto"/>
              </w:rPr>
            </w:pPr>
            <w:r>
              <w:rPr>
                <w:rStyle w:val="mainbody"/>
              </w:rPr>
              <w:t>Dates</w:t>
            </w:r>
          </w:p>
          <w:p w14:paraId="3DB91357" w14:textId="77777777" w:rsidR="00445599" w:rsidRDefault="00445599" w:rsidP="00445599">
            <w:pPr>
              <w:pStyle w:val="BasicParagraph"/>
            </w:pPr>
          </w:p>
        </w:tc>
        <w:tc>
          <w:tcPr>
            <w:tcW w:w="348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027D2C4" w14:textId="77777777" w:rsidR="00445599" w:rsidRDefault="00445599" w:rsidP="00445599">
            <w:pPr>
              <w:pStyle w:val="BasicParagraph"/>
              <w:rPr>
                <w:rStyle w:val="mainbody"/>
              </w:rPr>
            </w:pPr>
            <w:r>
              <w:rPr>
                <w:rStyle w:val="mainbody"/>
              </w:rPr>
              <w:t>School / College</w:t>
            </w:r>
          </w:p>
          <w:p w14:paraId="12CD5ABC" w14:textId="77777777" w:rsidR="00445599" w:rsidRDefault="00445599" w:rsidP="00445599">
            <w:pPr>
              <w:pStyle w:val="BasicParagraph"/>
            </w:pPr>
          </w:p>
        </w:tc>
        <w:tc>
          <w:tcPr>
            <w:tcW w:w="490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B1E943F" w14:textId="77777777" w:rsidR="00445599" w:rsidRDefault="00445599" w:rsidP="00445599">
            <w:pPr>
              <w:pStyle w:val="BasicParagraph"/>
              <w:rPr>
                <w:rStyle w:val="mainbody"/>
              </w:rPr>
            </w:pPr>
            <w:r>
              <w:rPr>
                <w:rStyle w:val="mainbody"/>
              </w:rPr>
              <w:t>Qualifications</w:t>
            </w:r>
          </w:p>
          <w:p w14:paraId="0F2A14B4" w14:textId="77777777" w:rsidR="00445599" w:rsidRDefault="00445599" w:rsidP="00445599">
            <w:pPr>
              <w:pStyle w:val="BasicParagraph"/>
            </w:pPr>
          </w:p>
        </w:tc>
      </w:tr>
      <w:tr w:rsidR="00445599" w14:paraId="5B580575" w14:textId="77777777" w:rsidTr="00445599">
        <w:trPr>
          <w:trHeight w:val="60"/>
        </w:trPr>
        <w:tc>
          <w:tcPr>
            <w:tcW w:w="173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3EFA3A9" w14:textId="77777777" w:rsidR="00445599" w:rsidRDefault="00445599" w:rsidP="00445599">
            <w:pPr>
              <w:pStyle w:val="BasicParagraph"/>
            </w:pPr>
          </w:p>
          <w:p w14:paraId="5B666BE0" w14:textId="77777777" w:rsidR="00445599" w:rsidRDefault="00445599" w:rsidP="00445599">
            <w:pPr>
              <w:pStyle w:val="BasicParagraph"/>
            </w:pPr>
          </w:p>
        </w:tc>
        <w:tc>
          <w:tcPr>
            <w:tcW w:w="348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3455648" w14:textId="77777777" w:rsidR="00445599" w:rsidRDefault="00445599" w:rsidP="00445599">
            <w:pPr>
              <w:pStyle w:val="NoParagraphStyle"/>
              <w:spacing w:line="240" w:lineRule="auto"/>
              <w:textAlignment w:val="auto"/>
              <w:rPr>
                <w:rFonts w:ascii="MyriadPro-Semibold" w:hAnsi="MyriadPro-Semibold" w:cs="Times New Roman"/>
                <w:color w:val="auto"/>
              </w:rPr>
            </w:pPr>
          </w:p>
        </w:tc>
        <w:tc>
          <w:tcPr>
            <w:tcW w:w="490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60BBCD5" w14:textId="77777777" w:rsidR="00445599" w:rsidRDefault="00445599" w:rsidP="00445599">
            <w:pPr>
              <w:pStyle w:val="NoParagraphStyle"/>
              <w:spacing w:line="240" w:lineRule="auto"/>
              <w:textAlignment w:val="auto"/>
              <w:rPr>
                <w:rFonts w:ascii="MyriadPro-Semibold" w:hAnsi="MyriadPro-Semibold" w:cs="Times New Roman"/>
                <w:color w:val="auto"/>
              </w:rPr>
            </w:pPr>
          </w:p>
        </w:tc>
      </w:tr>
      <w:tr w:rsidR="00445599" w14:paraId="12C443E6" w14:textId="77777777" w:rsidTr="00445599">
        <w:trPr>
          <w:trHeight w:val="60"/>
        </w:trPr>
        <w:tc>
          <w:tcPr>
            <w:tcW w:w="173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AD62E52" w14:textId="77777777" w:rsidR="00445599" w:rsidRDefault="00445599" w:rsidP="00445599">
            <w:pPr>
              <w:pStyle w:val="BasicParagraph"/>
            </w:pPr>
          </w:p>
          <w:p w14:paraId="65BBF14E" w14:textId="77777777" w:rsidR="00445599" w:rsidRDefault="00445599" w:rsidP="00445599">
            <w:pPr>
              <w:pStyle w:val="BasicParagraph"/>
            </w:pPr>
          </w:p>
        </w:tc>
        <w:tc>
          <w:tcPr>
            <w:tcW w:w="348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6251E4A" w14:textId="77777777" w:rsidR="00445599" w:rsidRDefault="00445599" w:rsidP="00445599">
            <w:pPr>
              <w:pStyle w:val="NoParagraphStyle"/>
              <w:spacing w:line="240" w:lineRule="auto"/>
              <w:textAlignment w:val="auto"/>
              <w:rPr>
                <w:rFonts w:ascii="MyriadPro-Semibold" w:hAnsi="MyriadPro-Semibold" w:cs="Times New Roman"/>
                <w:color w:val="auto"/>
              </w:rPr>
            </w:pPr>
          </w:p>
        </w:tc>
        <w:tc>
          <w:tcPr>
            <w:tcW w:w="490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907FEBD" w14:textId="77777777" w:rsidR="00445599" w:rsidRDefault="00445599" w:rsidP="00445599">
            <w:pPr>
              <w:pStyle w:val="NoParagraphStyle"/>
              <w:spacing w:line="240" w:lineRule="auto"/>
              <w:textAlignment w:val="auto"/>
              <w:rPr>
                <w:rFonts w:ascii="MyriadPro-Semibold" w:hAnsi="MyriadPro-Semibold" w:cs="Times New Roman"/>
                <w:color w:val="auto"/>
              </w:rPr>
            </w:pPr>
          </w:p>
        </w:tc>
      </w:tr>
      <w:tr w:rsidR="00445599" w14:paraId="6BD965B2" w14:textId="77777777" w:rsidTr="00445599">
        <w:trPr>
          <w:trHeight w:val="60"/>
        </w:trPr>
        <w:tc>
          <w:tcPr>
            <w:tcW w:w="173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E6D7A9E" w14:textId="77777777" w:rsidR="00445599" w:rsidRDefault="00445599" w:rsidP="00445599">
            <w:pPr>
              <w:pStyle w:val="BasicParagraph"/>
            </w:pPr>
          </w:p>
          <w:p w14:paraId="1905AB62" w14:textId="77777777" w:rsidR="00445599" w:rsidRDefault="00445599" w:rsidP="00445599">
            <w:pPr>
              <w:pStyle w:val="BasicParagraph"/>
            </w:pPr>
          </w:p>
        </w:tc>
        <w:tc>
          <w:tcPr>
            <w:tcW w:w="348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98C99FC" w14:textId="77777777" w:rsidR="00445599" w:rsidRDefault="00445599" w:rsidP="00445599">
            <w:pPr>
              <w:pStyle w:val="NoParagraphStyle"/>
              <w:spacing w:line="240" w:lineRule="auto"/>
              <w:textAlignment w:val="auto"/>
              <w:rPr>
                <w:rFonts w:ascii="MyriadPro-Semibold" w:hAnsi="MyriadPro-Semibold" w:cs="Times New Roman"/>
                <w:color w:val="auto"/>
              </w:rPr>
            </w:pPr>
          </w:p>
        </w:tc>
        <w:tc>
          <w:tcPr>
            <w:tcW w:w="490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1FC01AE" w14:textId="77777777" w:rsidR="00445599" w:rsidRDefault="00445599" w:rsidP="00445599">
            <w:pPr>
              <w:pStyle w:val="NoParagraphStyle"/>
              <w:spacing w:line="240" w:lineRule="auto"/>
              <w:textAlignment w:val="auto"/>
              <w:rPr>
                <w:rFonts w:ascii="MyriadPro-Semibold" w:hAnsi="MyriadPro-Semibold" w:cs="Times New Roman"/>
                <w:color w:val="auto"/>
              </w:rPr>
            </w:pPr>
          </w:p>
        </w:tc>
      </w:tr>
      <w:tr w:rsidR="00445599" w14:paraId="486FCFB8" w14:textId="77777777" w:rsidTr="00445599">
        <w:trPr>
          <w:trHeight w:val="60"/>
        </w:trPr>
        <w:tc>
          <w:tcPr>
            <w:tcW w:w="173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E1F56AD" w14:textId="77777777" w:rsidR="00445599" w:rsidRDefault="00445599" w:rsidP="00445599">
            <w:pPr>
              <w:pStyle w:val="BasicParagraph"/>
            </w:pPr>
          </w:p>
          <w:p w14:paraId="634CEBCF" w14:textId="77777777" w:rsidR="00445599" w:rsidRDefault="00445599" w:rsidP="00445599">
            <w:pPr>
              <w:pStyle w:val="BasicParagraph"/>
            </w:pPr>
          </w:p>
        </w:tc>
        <w:tc>
          <w:tcPr>
            <w:tcW w:w="348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8FF508C" w14:textId="77777777" w:rsidR="00445599" w:rsidRDefault="00445599" w:rsidP="00445599">
            <w:pPr>
              <w:pStyle w:val="NoParagraphStyle"/>
              <w:spacing w:line="240" w:lineRule="auto"/>
              <w:textAlignment w:val="auto"/>
              <w:rPr>
                <w:rFonts w:ascii="MyriadPro-Semibold" w:hAnsi="MyriadPro-Semibold" w:cs="Times New Roman"/>
                <w:color w:val="auto"/>
              </w:rPr>
            </w:pPr>
          </w:p>
        </w:tc>
        <w:tc>
          <w:tcPr>
            <w:tcW w:w="490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5C1D75D" w14:textId="77777777" w:rsidR="00445599" w:rsidRDefault="00445599" w:rsidP="00445599">
            <w:pPr>
              <w:pStyle w:val="NoParagraphStyle"/>
              <w:spacing w:line="240" w:lineRule="auto"/>
              <w:textAlignment w:val="auto"/>
              <w:rPr>
                <w:rFonts w:ascii="MyriadPro-Semibold" w:hAnsi="MyriadPro-Semibold" w:cs="Times New Roman"/>
                <w:color w:val="auto"/>
              </w:rPr>
            </w:pPr>
          </w:p>
        </w:tc>
      </w:tr>
    </w:tbl>
    <w:p w14:paraId="0480A3E2" w14:textId="77777777" w:rsidR="00445599" w:rsidRDefault="00445599" w:rsidP="00445599">
      <w:pPr>
        <w:tabs>
          <w:tab w:val="left" w:pos="1893"/>
        </w:tabs>
      </w:pPr>
      <w:r>
        <w:tab/>
      </w:r>
    </w:p>
    <w:p w14:paraId="561BC701" w14:textId="77777777" w:rsidR="00445599" w:rsidRDefault="00445599" w:rsidP="00445599">
      <w:pPr>
        <w:tabs>
          <w:tab w:val="left" w:pos="1893"/>
        </w:tabs>
      </w:pPr>
    </w:p>
    <w:p w14:paraId="02AE4A28" w14:textId="77777777" w:rsidR="00445599" w:rsidRDefault="00445599" w:rsidP="00445599">
      <w:pPr>
        <w:tabs>
          <w:tab w:val="left" w:pos="1893"/>
        </w:tabs>
      </w:pPr>
    </w:p>
    <w:p w14:paraId="735F9D5F" w14:textId="77777777" w:rsidR="00445599" w:rsidRDefault="00445599" w:rsidP="00445599">
      <w:pPr>
        <w:ind w:left="567"/>
      </w:pPr>
      <w:r w:rsidRPr="00BB260E">
        <w:rPr>
          <w:noProof/>
          <w:lang w:val="en-US"/>
        </w:rPr>
        <w:drawing>
          <wp:inline distT="0" distB="0" distL="0" distR="0" wp14:anchorId="2D8253D2" wp14:editId="7BD67813">
            <wp:extent cx="6557880" cy="418455"/>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632888" cy="423241"/>
                    </a:xfrm>
                    <a:prstGeom prst="rect">
                      <a:avLst/>
                    </a:prstGeom>
                    <a:noFill/>
                    <a:ln w="9525">
                      <a:noFill/>
                      <a:miter lim="800000"/>
                      <a:headEnd/>
                      <a:tailEnd/>
                    </a:ln>
                  </pic:spPr>
                </pic:pic>
              </a:graphicData>
            </a:graphic>
          </wp:inline>
        </w:drawing>
      </w:r>
    </w:p>
    <w:p w14:paraId="3625323C" w14:textId="77777777" w:rsidR="00445599" w:rsidRDefault="00445599" w:rsidP="00445599">
      <w:r>
        <w:br w:type="page"/>
      </w:r>
    </w:p>
    <w:tbl>
      <w:tblPr>
        <w:tblW w:w="10121" w:type="dxa"/>
        <w:tblInd w:w="647" w:type="dxa"/>
        <w:tblLayout w:type="fixed"/>
        <w:tblCellMar>
          <w:left w:w="0" w:type="dxa"/>
          <w:right w:w="0" w:type="dxa"/>
        </w:tblCellMar>
        <w:tblLook w:val="0000" w:firstRow="0" w:lastRow="0" w:firstColumn="0" w:lastColumn="0" w:noHBand="0" w:noVBand="0"/>
      </w:tblPr>
      <w:tblGrid>
        <w:gridCol w:w="1730"/>
        <w:gridCol w:w="3488"/>
        <w:gridCol w:w="4903"/>
      </w:tblGrid>
      <w:tr w:rsidR="00445599" w14:paraId="722317E3" w14:textId="77777777" w:rsidTr="00445599">
        <w:trPr>
          <w:trHeight w:val="60"/>
        </w:trPr>
        <w:tc>
          <w:tcPr>
            <w:tcW w:w="10121" w:type="dxa"/>
            <w:gridSpan w:val="3"/>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C0507C8" w14:textId="77777777" w:rsidR="00445599" w:rsidRDefault="00445599" w:rsidP="00445599">
            <w:pPr>
              <w:pStyle w:val="BasicParagraph"/>
              <w:rPr>
                <w:rStyle w:val="mainbody"/>
                <w:color w:val="auto"/>
              </w:rPr>
            </w:pPr>
            <w:r>
              <w:rPr>
                <w:rStyle w:val="mainbody"/>
              </w:rPr>
              <w:t>Please give details of Counselling Training &amp; Qualifications: including present training.</w:t>
            </w:r>
          </w:p>
          <w:p w14:paraId="78085147" w14:textId="77777777" w:rsidR="00445599" w:rsidRDefault="00445599" w:rsidP="00445599">
            <w:pPr>
              <w:pStyle w:val="BasicParagraph"/>
            </w:pPr>
          </w:p>
        </w:tc>
      </w:tr>
      <w:tr w:rsidR="00445599" w14:paraId="1CAC6B50" w14:textId="77777777" w:rsidTr="00445599">
        <w:trPr>
          <w:trHeight w:val="60"/>
        </w:trPr>
        <w:tc>
          <w:tcPr>
            <w:tcW w:w="173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7584C7C" w14:textId="77777777" w:rsidR="00445599" w:rsidRDefault="00445599" w:rsidP="00445599">
            <w:pPr>
              <w:pStyle w:val="BasicParagraph"/>
              <w:rPr>
                <w:rStyle w:val="mainbody"/>
                <w:color w:val="auto"/>
              </w:rPr>
            </w:pPr>
            <w:r>
              <w:rPr>
                <w:rStyle w:val="mainbody"/>
              </w:rPr>
              <w:t>Dates</w:t>
            </w:r>
          </w:p>
          <w:p w14:paraId="217B15FA" w14:textId="77777777" w:rsidR="00445599" w:rsidRDefault="00445599" w:rsidP="00445599">
            <w:pPr>
              <w:pStyle w:val="BasicParagraph"/>
            </w:pPr>
          </w:p>
        </w:tc>
        <w:tc>
          <w:tcPr>
            <w:tcW w:w="348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A06E500" w14:textId="77777777" w:rsidR="00445599" w:rsidRDefault="00445599" w:rsidP="00445599">
            <w:pPr>
              <w:pStyle w:val="BasicParagraph"/>
              <w:rPr>
                <w:rStyle w:val="mainbody"/>
              </w:rPr>
            </w:pPr>
            <w:proofErr w:type="spellStart"/>
            <w:r>
              <w:rPr>
                <w:rStyle w:val="mainbody"/>
              </w:rPr>
              <w:t>Organisation</w:t>
            </w:r>
            <w:proofErr w:type="spellEnd"/>
          </w:p>
          <w:p w14:paraId="458BE7EC" w14:textId="77777777" w:rsidR="00445599" w:rsidRDefault="00445599" w:rsidP="00445599">
            <w:pPr>
              <w:pStyle w:val="BasicParagraph"/>
            </w:pPr>
          </w:p>
        </w:tc>
        <w:tc>
          <w:tcPr>
            <w:tcW w:w="490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34D280C" w14:textId="77777777" w:rsidR="00445599" w:rsidRDefault="00445599" w:rsidP="00445599">
            <w:pPr>
              <w:pStyle w:val="BasicParagraph"/>
              <w:rPr>
                <w:rStyle w:val="mainbody"/>
              </w:rPr>
            </w:pPr>
            <w:r>
              <w:rPr>
                <w:rStyle w:val="mainbody"/>
              </w:rPr>
              <w:t>Qualifications</w:t>
            </w:r>
          </w:p>
          <w:p w14:paraId="620609A2" w14:textId="77777777" w:rsidR="00445599" w:rsidRDefault="00445599" w:rsidP="00445599">
            <w:pPr>
              <w:pStyle w:val="BasicParagraph"/>
            </w:pPr>
          </w:p>
        </w:tc>
      </w:tr>
      <w:tr w:rsidR="00445599" w14:paraId="48E7AFDA" w14:textId="77777777" w:rsidTr="00445599">
        <w:trPr>
          <w:trHeight w:val="60"/>
        </w:trPr>
        <w:tc>
          <w:tcPr>
            <w:tcW w:w="173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D9D9F47" w14:textId="77777777" w:rsidR="00445599" w:rsidRDefault="00445599" w:rsidP="00445599">
            <w:pPr>
              <w:pStyle w:val="BasicParagraph"/>
            </w:pPr>
          </w:p>
          <w:p w14:paraId="42F417A5" w14:textId="77777777" w:rsidR="00445599" w:rsidRDefault="00445599" w:rsidP="00445599">
            <w:pPr>
              <w:pStyle w:val="BasicParagraph"/>
            </w:pPr>
          </w:p>
        </w:tc>
        <w:tc>
          <w:tcPr>
            <w:tcW w:w="348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93BFF44" w14:textId="77777777" w:rsidR="00445599" w:rsidRDefault="00445599" w:rsidP="00445599">
            <w:pPr>
              <w:pStyle w:val="NoParagraphStyle"/>
              <w:spacing w:line="240" w:lineRule="auto"/>
              <w:textAlignment w:val="auto"/>
              <w:rPr>
                <w:rFonts w:cs="Times New Roman"/>
                <w:color w:val="auto"/>
              </w:rPr>
            </w:pPr>
          </w:p>
        </w:tc>
        <w:tc>
          <w:tcPr>
            <w:tcW w:w="490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DBCA3DF" w14:textId="77777777" w:rsidR="00445599" w:rsidRDefault="00445599" w:rsidP="00445599">
            <w:pPr>
              <w:pStyle w:val="NoParagraphStyle"/>
              <w:spacing w:line="240" w:lineRule="auto"/>
              <w:textAlignment w:val="auto"/>
              <w:rPr>
                <w:rFonts w:cs="Times New Roman"/>
                <w:color w:val="auto"/>
              </w:rPr>
            </w:pPr>
          </w:p>
        </w:tc>
      </w:tr>
      <w:tr w:rsidR="00445599" w14:paraId="2EA3EE44" w14:textId="77777777" w:rsidTr="00445599">
        <w:trPr>
          <w:trHeight w:val="60"/>
        </w:trPr>
        <w:tc>
          <w:tcPr>
            <w:tcW w:w="173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B521230" w14:textId="77777777" w:rsidR="00445599" w:rsidRDefault="00445599" w:rsidP="00445599">
            <w:pPr>
              <w:pStyle w:val="BasicParagraph"/>
            </w:pPr>
          </w:p>
          <w:p w14:paraId="1690AD08" w14:textId="77777777" w:rsidR="00445599" w:rsidRDefault="00445599" w:rsidP="00445599">
            <w:pPr>
              <w:pStyle w:val="BasicParagraph"/>
            </w:pPr>
          </w:p>
        </w:tc>
        <w:tc>
          <w:tcPr>
            <w:tcW w:w="348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74ACD78" w14:textId="77777777" w:rsidR="00445599" w:rsidRDefault="00445599" w:rsidP="00445599">
            <w:pPr>
              <w:pStyle w:val="NoParagraphStyle"/>
              <w:spacing w:line="240" w:lineRule="auto"/>
              <w:textAlignment w:val="auto"/>
              <w:rPr>
                <w:rFonts w:cs="Times New Roman"/>
                <w:color w:val="auto"/>
              </w:rPr>
            </w:pPr>
          </w:p>
        </w:tc>
        <w:tc>
          <w:tcPr>
            <w:tcW w:w="490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BB94BF6" w14:textId="77777777" w:rsidR="00445599" w:rsidRDefault="00445599" w:rsidP="00445599">
            <w:pPr>
              <w:pStyle w:val="NoParagraphStyle"/>
              <w:spacing w:line="240" w:lineRule="auto"/>
              <w:textAlignment w:val="auto"/>
              <w:rPr>
                <w:rFonts w:cs="Times New Roman"/>
                <w:color w:val="auto"/>
              </w:rPr>
            </w:pPr>
          </w:p>
        </w:tc>
      </w:tr>
      <w:tr w:rsidR="00445599" w14:paraId="46A41BFD" w14:textId="77777777" w:rsidTr="00445599">
        <w:trPr>
          <w:trHeight w:val="628"/>
        </w:trPr>
        <w:tc>
          <w:tcPr>
            <w:tcW w:w="173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1F86EA2" w14:textId="77777777" w:rsidR="00445599" w:rsidRDefault="00445599" w:rsidP="00445599">
            <w:pPr>
              <w:pStyle w:val="BasicParagraph"/>
            </w:pPr>
          </w:p>
          <w:p w14:paraId="12B92514" w14:textId="77777777" w:rsidR="00445599" w:rsidRDefault="00445599" w:rsidP="00445599">
            <w:pPr>
              <w:pStyle w:val="BasicParagraph"/>
            </w:pPr>
          </w:p>
        </w:tc>
        <w:tc>
          <w:tcPr>
            <w:tcW w:w="348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3D03D24" w14:textId="77777777" w:rsidR="00445599" w:rsidRDefault="00445599" w:rsidP="00445599">
            <w:pPr>
              <w:pStyle w:val="NoParagraphStyle"/>
              <w:spacing w:line="240" w:lineRule="auto"/>
              <w:textAlignment w:val="auto"/>
              <w:rPr>
                <w:rFonts w:cs="Times New Roman"/>
                <w:color w:val="auto"/>
              </w:rPr>
            </w:pPr>
          </w:p>
        </w:tc>
        <w:tc>
          <w:tcPr>
            <w:tcW w:w="490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6C675DB" w14:textId="77777777" w:rsidR="00445599" w:rsidRDefault="00445599" w:rsidP="00445599">
            <w:pPr>
              <w:pStyle w:val="NoParagraphStyle"/>
              <w:spacing w:line="240" w:lineRule="auto"/>
              <w:textAlignment w:val="auto"/>
              <w:rPr>
                <w:rFonts w:cs="Times New Roman"/>
                <w:color w:val="auto"/>
              </w:rPr>
            </w:pPr>
          </w:p>
        </w:tc>
      </w:tr>
      <w:tr w:rsidR="00445599" w14:paraId="77CCBAEC" w14:textId="77777777" w:rsidTr="00445599">
        <w:trPr>
          <w:trHeight w:val="60"/>
        </w:trPr>
        <w:tc>
          <w:tcPr>
            <w:tcW w:w="173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0D2930D" w14:textId="77777777" w:rsidR="00445599" w:rsidRDefault="00445599" w:rsidP="00445599">
            <w:pPr>
              <w:pStyle w:val="BasicParagraph"/>
            </w:pPr>
          </w:p>
          <w:p w14:paraId="496020E7" w14:textId="77777777" w:rsidR="00445599" w:rsidRDefault="00445599" w:rsidP="00445599">
            <w:pPr>
              <w:pStyle w:val="BasicParagraph"/>
            </w:pPr>
          </w:p>
        </w:tc>
        <w:tc>
          <w:tcPr>
            <w:tcW w:w="348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7DB2D31" w14:textId="77777777" w:rsidR="00445599" w:rsidRDefault="00445599" w:rsidP="00445599">
            <w:pPr>
              <w:pStyle w:val="NoParagraphStyle"/>
              <w:spacing w:line="240" w:lineRule="auto"/>
              <w:textAlignment w:val="auto"/>
              <w:rPr>
                <w:rFonts w:cs="Times New Roman"/>
                <w:color w:val="auto"/>
              </w:rPr>
            </w:pPr>
          </w:p>
        </w:tc>
        <w:tc>
          <w:tcPr>
            <w:tcW w:w="490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E615A28" w14:textId="77777777" w:rsidR="00445599" w:rsidRDefault="00445599" w:rsidP="00445599">
            <w:pPr>
              <w:pStyle w:val="NoParagraphStyle"/>
              <w:spacing w:line="240" w:lineRule="auto"/>
              <w:textAlignment w:val="auto"/>
              <w:rPr>
                <w:rFonts w:cs="Times New Roman"/>
                <w:color w:val="auto"/>
              </w:rPr>
            </w:pPr>
          </w:p>
        </w:tc>
      </w:tr>
    </w:tbl>
    <w:p w14:paraId="042BDC76" w14:textId="77777777" w:rsidR="00445599" w:rsidRDefault="00445599" w:rsidP="00445599">
      <w:pPr>
        <w:pStyle w:val="BasicParagraph"/>
      </w:pPr>
    </w:p>
    <w:p w14:paraId="21B53D90" w14:textId="77777777" w:rsidR="00445599" w:rsidRDefault="00445599" w:rsidP="00445599">
      <w:pPr>
        <w:pStyle w:val="BasicParagraph"/>
      </w:pPr>
      <w:r>
        <w:tab/>
      </w:r>
      <w:r>
        <w:tab/>
      </w:r>
    </w:p>
    <w:tbl>
      <w:tblPr>
        <w:tblW w:w="10153" w:type="dxa"/>
        <w:tblInd w:w="647" w:type="dxa"/>
        <w:tblLayout w:type="fixed"/>
        <w:tblCellMar>
          <w:left w:w="0" w:type="dxa"/>
          <w:right w:w="0" w:type="dxa"/>
        </w:tblCellMar>
        <w:tblLook w:val="0000" w:firstRow="0" w:lastRow="0" w:firstColumn="0" w:lastColumn="0" w:noHBand="0" w:noVBand="0"/>
      </w:tblPr>
      <w:tblGrid>
        <w:gridCol w:w="1732"/>
        <w:gridCol w:w="2012"/>
        <w:gridCol w:w="3137"/>
        <w:gridCol w:w="3272"/>
      </w:tblGrid>
      <w:tr w:rsidR="00445599" w14:paraId="73AE55E5" w14:textId="77777777" w:rsidTr="00445599">
        <w:trPr>
          <w:trHeight w:val="60"/>
          <w:tblHeader/>
        </w:trPr>
        <w:tc>
          <w:tcPr>
            <w:tcW w:w="10153" w:type="dxa"/>
            <w:gridSpan w:val="4"/>
            <w:tcBorders>
              <w:top w:val="single" w:sz="2" w:space="0" w:color="000000"/>
              <w:left w:val="single" w:sz="2" w:space="0" w:color="000000"/>
              <w:bottom w:val="single" w:sz="2" w:space="0" w:color="000000"/>
              <w:right w:val="single" w:sz="8" w:space="0" w:color="000000"/>
            </w:tcBorders>
            <w:tcMar>
              <w:top w:w="80" w:type="dxa"/>
              <w:left w:w="80" w:type="dxa"/>
              <w:bottom w:w="80" w:type="dxa"/>
              <w:right w:w="80" w:type="dxa"/>
            </w:tcMar>
          </w:tcPr>
          <w:p w14:paraId="4107749C" w14:textId="77777777" w:rsidR="00445599" w:rsidRDefault="00445599" w:rsidP="00445599">
            <w:pPr>
              <w:pStyle w:val="BasicParagraph"/>
              <w:rPr>
                <w:rStyle w:val="mainbody"/>
              </w:rPr>
            </w:pPr>
            <w:r>
              <w:rPr>
                <w:rStyle w:val="mainbody"/>
              </w:rPr>
              <w:t>Employment:   (Please list in chronological order ending with the most recent)</w:t>
            </w:r>
          </w:p>
          <w:p w14:paraId="56116075" w14:textId="77777777" w:rsidR="00445599" w:rsidRDefault="00445599" w:rsidP="00445599">
            <w:pPr>
              <w:pStyle w:val="BasicParagraph"/>
            </w:pPr>
          </w:p>
        </w:tc>
      </w:tr>
      <w:tr w:rsidR="00445599" w14:paraId="4A909DD5" w14:textId="77777777" w:rsidTr="00445599">
        <w:trPr>
          <w:trHeight w:val="60"/>
        </w:trPr>
        <w:tc>
          <w:tcPr>
            <w:tcW w:w="173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22239E4" w14:textId="77777777" w:rsidR="00445599" w:rsidRDefault="00445599" w:rsidP="00445599">
            <w:pPr>
              <w:pStyle w:val="BasicParagraph"/>
              <w:rPr>
                <w:rStyle w:val="mainbody"/>
                <w:color w:val="auto"/>
              </w:rPr>
            </w:pPr>
            <w:r>
              <w:rPr>
                <w:rStyle w:val="mainbody"/>
              </w:rPr>
              <w:t>Dates</w:t>
            </w:r>
          </w:p>
          <w:p w14:paraId="76139181" w14:textId="77777777" w:rsidR="00445599" w:rsidRDefault="00445599" w:rsidP="00445599">
            <w:pPr>
              <w:pStyle w:val="BasicParagraph"/>
            </w:pPr>
          </w:p>
        </w:tc>
        <w:tc>
          <w:tcPr>
            <w:tcW w:w="201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7C1EC1D" w14:textId="77777777" w:rsidR="00445599" w:rsidRDefault="00445599" w:rsidP="00445599">
            <w:pPr>
              <w:pStyle w:val="BasicParagraph"/>
            </w:pPr>
            <w:r>
              <w:t>Post held</w:t>
            </w:r>
          </w:p>
          <w:p w14:paraId="158BF4D2" w14:textId="77777777" w:rsidR="00445599" w:rsidRDefault="00445599" w:rsidP="00445599">
            <w:pPr>
              <w:pStyle w:val="BasicParagraph"/>
            </w:pPr>
          </w:p>
        </w:tc>
        <w:tc>
          <w:tcPr>
            <w:tcW w:w="313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53BDF6D" w14:textId="77777777" w:rsidR="00445599" w:rsidRDefault="00445599" w:rsidP="00445599">
            <w:pPr>
              <w:pStyle w:val="BasicParagraph"/>
            </w:pPr>
            <w:r>
              <w:t>Main responsibilities</w:t>
            </w:r>
          </w:p>
          <w:p w14:paraId="54F728D8" w14:textId="77777777" w:rsidR="00445599" w:rsidRDefault="00445599" w:rsidP="00445599">
            <w:pPr>
              <w:pStyle w:val="BasicParagraph"/>
            </w:pPr>
          </w:p>
        </w:tc>
        <w:tc>
          <w:tcPr>
            <w:tcW w:w="327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8E6D4EA" w14:textId="77777777" w:rsidR="00445599" w:rsidRDefault="00445599" w:rsidP="00445599">
            <w:pPr>
              <w:pStyle w:val="BasicParagraph"/>
            </w:pPr>
            <w:r>
              <w:t>Key achievements</w:t>
            </w:r>
          </w:p>
          <w:p w14:paraId="3A82E4CF" w14:textId="77777777" w:rsidR="00445599" w:rsidRDefault="00445599" w:rsidP="00445599">
            <w:pPr>
              <w:pStyle w:val="BasicParagraph"/>
            </w:pPr>
          </w:p>
        </w:tc>
      </w:tr>
      <w:tr w:rsidR="00445599" w14:paraId="43BAC9FD" w14:textId="77777777" w:rsidTr="00445599">
        <w:trPr>
          <w:trHeight w:val="60"/>
        </w:trPr>
        <w:tc>
          <w:tcPr>
            <w:tcW w:w="173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903DCE8" w14:textId="77777777" w:rsidR="00445599" w:rsidRDefault="00445599" w:rsidP="00445599">
            <w:pPr>
              <w:pStyle w:val="BasicParagraph"/>
            </w:pPr>
          </w:p>
          <w:p w14:paraId="143E72AC" w14:textId="77777777" w:rsidR="00445599" w:rsidRDefault="00445599" w:rsidP="00445599">
            <w:pPr>
              <w:pStyle w:val="BasicParagraph"/>
              <w:jc w:val="center"/>
            </w:pPr>
          </w:p>
          <w:p w14:paraId="3AC1E16A" w14:textId="77777777" w:rsidR="00445599" w:rsidRDefault="00445599" w:rsidP="00445599">
            <w:pPr>
              <w:pStyle w:val="BasicParagraph"/>
            </w:pPr>
          </w:p>
        </w:tc>
        <w:tc>
          <w:tcPr>
            <w:tcW w:w="201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AF16A70" w14:textId="77777777" w:rsidR="00445599" w:rsidRDefault="00445599" w:rsidP="00445599">
            <w:pPr>
              <w:pStyle w:val="NoParagraphStyle"/>
              <w:spacing w:line="240" w:lineRule="auto"/>
              <w:textAlignment w:val="auto"/>
              <w:rPr>
                <w:rFonts w:cs="Times New Roman"/>
                <w:color w:val="auto"/>
              </w:rPr>
            </w:pPr>
          </w:p>
        </w:tc>
        <w:tc>
          <w:tcPr>
            <w:tcW w:w="313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A8D16BD" w14:textId="77777777" w:rsidR="00445599" w:rsidRDefault="00445599" w:rsidP="00445599">
            <w:pPr>
              <w:pStyle w:val="NoParagraphStyle"/>
              <w:spacing w:line="240" w:lineRule="auto"/>
              <w:textAlignment w:val="auto"/>
              <w:rPr>
                <w:rFonts w:cs="Times New Roman"/>
                <w:color w:val="auto"/>
              </w:rPr>
            </w:pPr>
          </w:p>
        </w:tc>
        <w:tc>
          <w:tcPr>
            <w:tcW w:w="327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1AE3882" w14:textId="77777777" w:rsidR="00445599" w:rsidRDefault="00445599" w:rsidP="00445599">
            <w:pPr>
              <w:pStyle w:val="NoParagraphStyle"/>
              <w:spacing w:line="240" w:lineRule="auto"/>
              <w:textAlignment w:val="auto"/>
              <w:rPr>
                <w:rFonts w:cs="Times New Roman"/>
                <w:color w:val="auto"/>
              </w:rPr>
            </w:pPr>
          </w:p>
        </w:tc>
      </w:tr>
      <w:tr w:rsidR="00445599" w14:paraId="6DE01B45" w14:textId="77777777" w:rsidTr="00445599">
        <w:trPr>
          <w:trHeight w:val="60"/>
        </w:trPr>
        <w:tc>
          <w:tcPr>
            <w:tcW w:w="173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FE3C500" w14:textId="77777777" w:rsidR="00445599" w:rsidRDefault="00445599" w:rsidP="00445599">
            <w:pPr>
              <w:pStyle w:val="BasicParagraph"/>
            </w:pPr>
          </w:p>
          <w:p w14:paraId="100985E4" w14:textId="77777777" w:rsidR="00445599" w:rsidRDefault="00445599" w:rsidP="00445599">
            <w:pPr>
              <w:pStyle w:val="BasicParagraph"/>
            </w:pPr>
          </w:p>
          <w:p w14:paraId="58623D17" w14:textId="77777777" w:rsidR="00445599" w:rsidRDefault="00445599" w:rsidP="00445599">
            <w:pPr>
              <w:pStyle w:val="BasicParagraph"/>
            </w:pPr>
          </w:p>
        </w:tc>
        <w:tc>
          <w:tcPr>
            <w:tcW w:w="201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BCE7D36" w14:textId="77777777" w:rsidR="00445599" w:rsidRDefault="00445599" w:rsidP="00445599">
            <w:pPr>
              <w:pStyle w:val="NoParagraphStyle"/>
              <w:spacing w:line="240" w:lineRule="auto"/>
              <w:textAlignment w:val="auto"/>
              <w:rPr>
                <w:rFonts w:cs="Times New Roman"/>
                <w:color w:val="auto"/>
              </w:rPr>
            </w:pPr>
          </w:p>
        </w:tc>
        <w:tc>
          <w:tcPr>
            <w:tcW w:w="313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BA662FF" w14:textId="77777777" w:rsidR="00445599" w:rsidRDefault="00445599" w:rsidP="00445599">
            <w:pPr>
              <w:pStyle w:val="NoParagraphStyle"/>
              <w:spacing w:line="240" w:lineRule="auto"/>
              <w:textAlignment w:val="auto"/>
              <w:rPr>
                <w:rFonts w:cs="Times New Roman"/>
                <w:color w:val="auto"/>
              </w:rPr>
            </w:pPr>
          </w:p>
        </w:tc>
        <w:tc>
          <w:tcPr>
            <w:tcW w:w="327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930BD6F" w14:textId="77777777" w:rsidR="00445599" w:rsidRDefault="00445599" w:rsidP="00445599">
            <w:pPr>
              <w:pStyle w:val="NoParagraphStyle"/>
              <w:spacing w:line="240" w:lineRule="auto"/>
              <w:textAlignment w:val="auto"/>
              <w:rPr>
                <w:rFonts w:cs="Times New Roman"/>
                <w:color w:val="auto"/>
              </w:rPr>
            </w:pPr>
          </w:p>
        </w:tc>
      </w:tr>
      <w:tr w:rsidR="00445599" w14:paraId="22C8F5B5" w14:textId="77777777" w:rsidTr="00445599">
        <w:trPr>
          <w:trHeight w:val="60"/>
        </w:trPr>
        <w:tc>
          <w:tcPr>
            <w:tcW w:w="173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9831F00" w14:textId="77777777" w:rsidR="00445599" w:rsidRDefault="00445599" w:rsidP="00445599">
            <w:pPr>
              <w:pStyle w:val="BasicParagraph"/>
            </w:pPr>
          </w:p>
          <w:p w14:paraId="4649236F" w14:textId="77777777" w:rsidR="00445599" w:rsidRDefault="00445599" w:rsidP="00445599">
            <w:pPr>
              <w:pStyle w:val="BasicParagraph"/>
            </w:pPr>
          </w:p>
          <w:p w14:paraId="7EE12A65" w14:textId="77777777" w:rsidR="00445599" w:rsidRDefault="00445599" w:rsidP="00445599">
            <w:pPr>
              <w:pStyle w:val="BasicParagraph"/>
            </w:pPr>
          </w:p>
        </w:tc>
        <w:tc>
          <w:tcPr>
            <w:tcW w:w="201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F245310" w14:textId="77777777" w:rsidR="00445599" w:rsidRDefault="00445599" w:rsidP="00445599">
            <w:pPr>
              <w:pStyle w:val="NoParagraphStyle"/>
              <w:spacing w:line="240" w:lineRule="auto"/>
              <w:textAlignment w:val="auto"/>
              <w:rPr>
                <w:rFonts w:cs="Times New Roman"/>
                <w:color w:val="auto"/>
              </w:rPr>
            </w:pPr>
          </w:p>
        </w:tc>
        <w:tc>
          <w:tcPr>
            <w:tcW w:w="313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F9355B8" w14:textId="77777777" w:rsidR="00445599" w:rsidRDefault="00445599" w:rsidP="00445599">
            <w:pPr>
              <w:pStyle w:val="NoParagraphStyle"/>
              <w:spacing w:line="240" w:lineRule="auto"/>
              <w:textAlignment w:val="auto"/>
              <w:rPr>
                <w:rFonts w:cs="Times New Roman"/>
                <w:color w:val="auto"/>
              </w:rPr>
            </w:pPr>
          </w:p>
        </w:tc>
        <w:tc>
          <w:tcPr>
            <w:tcW w:w="327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24C4391" w14:textId="77777777" w:rsidR="00445599" w:rsidRDefault="00445599" w:rsidP="00445599">
            <w:pPr>
              <w:pStyle w:val="NoParagraphStyle"/>
              <w:spacing w:line="240" w:lineRule="auto"/>
              <w:textAlignment w:val="auto"/>
              <w:rPr>
                <w:rFonts w:cs="Times New Roman"/>
                <w:color w:val="auto"/>
              </w:rPr>
            </w:pPr>
          </w:p>
        </w:tc>
      </w:tr>
      <w:tr w:rsidR="00445599" w14:paraId="7B72D884" w14:textId="77777777" w:rsidTr="00445599">
        <w:trPr>
          <w:trHeight w:val="60"/>
        </w:trPr>
        <w:tc>
          <w:tcPr>
            <w:tcW w:w="173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286E70A" w14:textId="77777777" w:rsidR="00445599" w:rsidRDefault="00445599" w:rsidP="00445599">
            <w:pPr>
              <w:pStyle w:val="BasicParagraph"/>
            </w:pPr>
          </w:p>
          <w:p w14:paraId="5C5A2CA5" w14:textId="77777777" w:rsidR="00445599" w:rsidRDefault="00445599" w:rsidP="00445599">
            <w:pPr>
              <w:pStyle w:val="BasicParagraph"/>
            </w:pPr>
          </w:p>
          <w:p w14:paraId="0A6F90C2" w14:textId="77777777" w:rsidR="00445599" w:rsidRDefault="00445599" w:rsidP="00445599">
            <w:pPr>
              <w:pStyle w:val="BasicParagraph"/>
            </w:pPr>
          </w:p>
        </w:tc>
        <w:tc>
          <w:tcPr>
            <w:tcW w:w="201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5111BA5" w14:textId="77777777" w:rsidR="00445599" w:rsidRDefault="00445599" w:rsidP="00445599">
            <w:pPr>
              <w:pStyle w:val="NoParagraphStyle"/>
              <w:spacing w:line="240" w:lineRule="auto"/>
              <w:textAlignment w:val="auto"/>
              <w:rPr>
                <w:rFonts w:cs="Times New Roman"/>
                <w:color w:val="auto"/>
              </w:rPr>
            </w:pPr>
          </w:p>
        </w:tc>
        <w:tc>
          <w:tcPr>
            <w:tcW w:w="313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C5E797C" w14:textId="77777777" w:rsidR="00445599" w:rsidRDefault="00445599" w:rsidP="00445599">
            <w:pPr>
              <w:pStyle w:val="NoParagraphStyle"/>
              <w:spacing w:line="240" w:lineRule="auto"/>
              <w:textAlignment w:val="auto"/>
              <w:rPr>
                <w:rFonts w:cs="Times New Roman"/>
                <w:color w:val="auto"/>
              </w:rPr>
            </w:pPr>
          </w:p>
        </w:tc>
        <w:tc>
          <w:tcPr>
            <w:tcW w:w="327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F675D4B" w14:textId="77777777" w:rsidR="00445599" w:rsidRDefault="00445599" w:rsidP="00445599">
            <w:pPr>
              <w:pStyle w:val="NoParagraphStyle"/>
              <w:spacing w:line="240" w:lineRule="auto"/>
              <w:textAlignment w:val="auto"/>
              <w:rPr>
                <w:rFonts w:cs="Times New Roman"/>
                <w:color w:val="auto"/>
              </w:rPr>
            </w:pPr>
          </w:p>
        </w:tc>
      </w:tr>
      <w:tr w:rsidR="00445599" w14:paraId="305B3A41" w14:textId="77777777" w:rsidTr="00445599">
        <w:trPr>
          <w:trHeight w:val="60"/>
        </w:trPr>
        <w:tc>
          <w:tcPr>
            <w:tcW w:w="173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FE92AB9" w14:textId="77777777" w:rsidR="00445599" w:rsidRDefault="00445599" w:rsidP="00445599">
            <w:pPr>
              <w:pStyle w:val="BasicParagraph"/>
            </w:pPr>
          </w:p>
          <w:p w14:paraId="2F18F544" w14:textId="77777777" w:rsidR="00445599" w:rsidRDefault="00445599" w:rsidP="00445599">
            <w:pPr>
              <w:pStyle w:val="BasicParagraph"/>
            </w:pPr>
          </w:p>
          <w:p w14:paraId="6B86077E" w14:textId="77777777" w:rsidR="00445599" w:rsidRDefault="00445599" w:rsidP="00445599">
            <w:pPr>
              <w:pStyle w:val="BasicParagraph"/>
            </w:pPr>
          </w:p>
        </w:tc>
        <w:tc>
          <w:tcPr>
            <w:tcW w:w="201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FDA6C28" w14:textId="77777777" w:rsidR="00445599" w:rsidRDefault="00445599" w:rsidP="00445599">
            <w:pPr>
              <w:pStyle w:val="NoParagraphStyle"/>
              <w:spacing w:line="240" w:lineRule="auto"/>
              <w:textAlignment w:val="auto"/>
              <w:rPr>
                <w:rFonts w:cs="Times New Roman"/>
                <w:color w:val="auto"/>
              </w:rPr>
            </w:pPr>
          </w:p>
        </w:tc>
        <w:tc>
          <w:tcPr>
            <w:tcW w:w="313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973E5EA" w14:textId="77777777" w:rsidR="00445599" w:rsidRDefault="00445599" w:rsidP="00445599">
            <w:pPr>
              <w:pStyle w:val="NoParagraphStyle"/>
              <w:spacing w:line="240" w:lineRule="auto"/>
              <w:textAlignment w:val="auto"/>
              <w:rPr>
                <w:rFonts w:cs="Times New Roman"/>
                <w:color w:val="auto"/>
              </w:rPr>
            </w:pPr>
          </w:p>
        </w:tc>
        <w:tc>
          <w:tcPr>
            <w:tcW w:w="327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E48225D" w14:textId="77777777" w:rsidR="00445599" w:rsidRDefault="00445599" w:rsidP="00445599">
            <w:pPr>
              <w:pStyle w:val="NoParagraphStyle"/>
              <w:spacing w:line="240" w:lineRule="auto"/>
              <w:textAlignment w:val="auto"/>
              <w:rPr>
                <w:rFonts w:cs="Times New Roman"/>
                <w:color w:val="auto"/>
              </w:rPr>
            </w:pPr>
          </w:p>
        </w:tc>
      </w:tr>
      <w:tr w:rsidR="00445599" w14:paraId="68FB3876" w14:textId="77777777" w:rsidTr="00445599">
        <w:trPr>
          <w:trHeight w:val="60"/>
        </w:trPr>
        <w:tc>
          <w:tcPr>
            <w:tcW w:w="173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6D69BD1" w14:textId="77777777" w:rsidR="00445599" w:rsidRDefault="00445599" w:rsidP="00445599">
            <w:pPr>
              <w:pStyle w:val="BasicParagraph"/>
            </w:pPr>
          </w:p>
          <w:p w14:paraId="62247059" w14:textId="77777777" w:rsidR="00445599" w:rsidRDefault="00445599" w:rsidP="00445599">
            <w:pPr>
              <w:pStyle w:val="BasicParagraph"/>
            </w:pPr>
          </w:p>
          <w:p w14:paraId="2AF6F4DA" w14:textId="77777777" w:rsidR="00445599" w:rsidRDefault="00445599" w:rsidP="00445599">
            <w:pPr>
              <w:pStyle w:val="BasicParagraph"/>
            </w:pPr>
          </w:p>
        </w:tc>
        <w:tc>
          <w:tcPr>
            <w:tcW w:w="201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F1C25F6" w14:textId="77777777" w:rsidR="00445599" w:rsidRDefault="00445599" w:rsidP="00445599">
            <w:pPr>
              <w:pStyle w:val="NoParagraphStyle"/>
              <w:spacing w:line="240" w:lineRule="auto"/>
              <w:textAlignment w:val="auto"/>
              <w:rPr>
                <w:rFonts w:cs="Times New Roman"/>
                <w:color w:val="auto"/>
              </w:rPr>
            </w:pPr>
          </w:p>
        </w:tc>
        <w:tc>
          <w:tcPr>
            <w:tcW w:w="313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5E9353E" w14:textId="77777777" w:rsidR="00445599" w:rsidRDefault="00445599" w:rsidP="00445599">
            <w:pPr>
              <w:pStyle w:val="NoParagraphStyle"/>
              <w:spacing w:line="240" w:lineRule="auto"/>
              <w:textAlignment w:val="auto"/>
              <w:rPr>
                <w:rFonts w:cs="Times New Roman"/>
                <w:color w:val="auto"/>
              </w:rPr>
            </w:pPr>
          </w:p>
        </w:tc>
        <w:tc>
          <w:tcPr>
            <w:tcW w:w="327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EAC746C" w14:textId="77777777" w:rsidR="00445599" w:rsidRDefault="00445599" w:rsidP="00445599">
            <w:pPr>
              <w:pStyle w:val="NoParagraphStyle"/>
              <w:spacing w:line="240" w:lineRule="auto"/>
              <w:textAlignment w:val="auto"/>
              <w:rPr>
                <w:rFonts w:cs="Times New Roman"/>
                <w:color w:val="auto"/>
              </w:rPr>
            </w:pPr>
          </w:p>
        </w:tc>
      </w:tr>
    </w:tbl>
    <w:p w14:paraId="08B1EFFF" w14:textId="77777777" w:rsidR="00445599" w:rsidRDefault="00445599" w:rsidP="00445599">
      <w:pPr>
        <w:pStyle w:val="BasicParagraph"/>
      </w:pPr>
    </w:p>
    <w:p w14:paraId="2D50B70B" w14:textId="77777777" w:rsidR="00445599" w:rsidRDefault="00445599" w:rsidP="00445599">
      <w:r>
        <w:br w:type="page"/>
      </w:r>
    </w:p>
    <w:tbl>
      <w:tblPr>
        <w:tblW w:w="10153" w:type="dxa"/>
        <w:tblInd w:w="647" w:type="dxa"/>
        <w:tblLayout w:type="fixed"/>
        <w:tblCellMar>
          <w:left w:w="0" w:type="dxa"/>
          <w:right w:w="0" w:type="dxa"/>
        </w:tblCellMar>
        <w:tblLook w:val="0000" w:firstRow="0" w:lastRow="0" w:firstColumn="0" w:lastColumn="0" w:noHBand="0" w:noVBand="0"/>
      </w:tblPr>
      <w:tblGrid>
        <w:gridCol w:w="1732"/>
        <w:gridCol w:w="2012"/>
        <w:gridCol w:w="3137"/>
        <w:gridCol w:w="3272"/>
      </w:tblGrid>
      <w:tr w:rsidR="00445599" w14:paraId="7C4134BD" w14:textId="77777777" w:rsidTr="00445599">
        <w:trPr>
          <w:trHeight w:val="60"/>
        </w:trPr>
        <w:tc>
          <w:tcPr>
            <w:tcW w:w="10153" w:type="dxa"/>
            <w:gridSpan w:val="4"/>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C8AFDB0" w14:textId="77777777" w:rsidR="00445599" w:rsidRDefault="00445599" w:rsidP="00445599">
            <w:pPr>
              <w:pStyle w:val="BasicParagraph"/>
              <w:rPr>
                <w:rStyle w:val="mainbody"/>
                <w:color w:val="auto"/>
              </w:rPr>
            </w:pPr>
            <w:r>
              <w:rPr>
                <w:rStyle w:val="mainbody"/>
              </w:rPr>
              <w:t>Voluntary work:</w:t>
            </w:r>
          </w:p>
          <w:p w14:paraId="4B32F080" w14:textId="77777777" w:rsidR="00445599" w:rsidRDefault="00445599" w:rsidP="00445599">
            <w:pPr>
              <w:pStyle w:val="BasicParagraph"/>
            </w:pPr>
          </w:p>
        </w:tc>
      </w:tr>
      <w:tr w:rsidR="00445599" w14:paraId="77654256" w14:textId="77777777" w:rsidTr="00445599">
        <w:trPr>
          <w:trHeight w:val="60"/>
        </w:trPr>
        <w:tc>
          <w:tcPr>
            <w:tcW w:w="173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C91397C" w14:textId="77777777" w:rsidR="00445599" w:rsidRDefault="00445599" w:rsidP="00445599">
            <w:pPr>
              <w:pStyle w:val="BasicParagraph"/>
              <w:ind w:left="752" w:hanging="752"/>
              <w:rPr>
                <w:rStyle w:val="mainbody"/>
                <w:color w:val="auto"/>
              </w:rPr>
            </w:pPr>
            <w:r>
              <w:rPr>
                <w:rStyle w:val="mainbody"/>
              </w:rPr>
              <w:t>Dates</w:t>
            </w:r>
          </w:p>
          <w:p w14:paraId="1A572995" w14:textId="77777777" w:rsidR="00445599" w:rsidRDefault="00445599" w:rsidP="00445599">
            <w:pPr>
              <w:pStyle w:val="BasicParagraph"/>
            </w:pPr>
          </w:p>
        </w:tc>
        <w:tc>
          <w:tcPr>
            <w:tcW w:w="201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CE30363" w14:textId="77777777" w:rsidR="00445599" w:rsidRDefault="00445599" w:rsidP="00445599">
            <w:pPr>
              <w:pStyle w:val="BasicParagraph"/>
            </w:pPr>
            <w:r>
              <w:t>Post held</w:t>
            </w:r>
          </w:p>
          <w:p w14:paraId="4C05A0AA" w14:textId="77777777" w:rsidR="00445599" w:rsidRDefault="00445599" w:rsidP="00445599">
            <w:pPr>
              <w:pStyle w:val="BasicParagraph"/>
            </w:pPr>
          </w:p>
        </w:tc>
        <w:tc>
          <w:tcPr>
            <w:tcW w:w="313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EF18057" w14:textId="77777777" w:rsidR="00445599" w:rsidRDefault="00445599" w:rsidP="00445599">
            <w:pPr>
              <w:pStyle w:val="BasicParagraph"/>
            </w:pPr>
            <w:r>
              <w:t>Main responsibilities</w:t>
            </w:r>
          </w:p>
          <w:p w14:paraId="61D53044" w14:textId="77777777" w:rsidR="00445599" w:rsidRDefault="00445599" w:rsidP="00445599">
            <w:pPr>
              <w:pStyle w:val="BasicParagraph"/>
            </w:pPr>
          </w:p>
        </w:tc>
        <w:tc>
          <w:tcPr>
            <w:tcW w:w="327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AA9966A" w14:textId="77777777" w:rsidR="00445599" w:rsidRDefault="00445599" w:rsidP="00445599">
            <w:pPr>
              <w:pStyle w:val="BasicParagraph"/>
            </w:pPr>
            <w:r>
              <w:t>Key achievements</w:t>
            </w:r>
          </w:p>
          <w:p w14:paraId="66FC480F" w14:textId="77777777" w:rsidR="00445599" w:rsidRDefault="00445599" w:rsidP="00445599">
            <w:pPr>
              <w:pStyle w:val="BasicParagraph"/>
            </w:pPr>
          </w:p>
        </w:tc>
      </w:tr>
      <w:tr w:rsidR="00445599" w14:paraId="7902EFC8" w14:textId="77777777" w:rsidTr="00445599">
        <w:trPr>
          <w:trHeight w:val="60"/>
        </w:trPr>
        <w:tc>
          <w:tcPr>
            <w:tcW w:w="173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2AEC3C0" w14:textId="77777777" w:rsidR="00445599" w:rsidRDefault="00445599" w:rsidP="00445599">
            <w:pPr>
              <w:pStyle w:val="BasicParagraph"/>
            </w:pPr>
          </w:p>
          <w:p w14:paraId="05983C73" w14:textId="77777777" w:rsidR="00445599" w:rsidRDefault="00445599" w:rsidP="00445599">
            <w:pPr>
              <w:pStyle w:val="BasicParagraph"/>
            </w:pPr>
          </w:p>
          <w:p w14:paraId="3C53B4E3" w14:textId="77777777" w:rsidR="00445599" w:rsidRDefault="00445599" w:rsidP="00445599">
            <w:pPr>
              <w:pStyle w:val="BasicParagraph"/>
            </w:pPr>
          </w:p>
        </w:tc>
        <w:tc>
          <w:tcPr>
            <w:tcW w:w="201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24F4045" w14:textId="77777777" w:rsidR="00445599" w:rsidRDefault="00445599" w:rsidP="00445599">
            <w:pPr>
              <w:pStyle w:val="NoParagraphStyle"/>
              <w:spacing w:line="240" w:lineRule="auto"/>
              <w:textAlignment w:val="auto"/>
              <w:rPr>
                <w:rFonts w:ascii="MyriadPro-Semibold" w:hAnsi="MyriadPro-Semibold" w:cs="Times New Roman"/>
                <w:color w:val="auto"/>
              </w:rPr>
            </w:pPr>
          </w:p>
        </w:tc>
        <w:tc>
          <w:tcPr>
            <w:tcW w:w="313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561837C" w14:textId="77777777" w:rsidR="00445599" w:rsidRDefault="00445599" w:rsidP="00445599">
            <w:pPr>
              <w:pStyle w:val="NoParagraphStyle"/>
              <w:spacing w:line="240" w:lineRule="auto"/>
              <w:textAlignment w:val="auto"/>
              <w:rPr>
                <w:rFonts w:ascii="MyriadPro-Semibold" w:hAnsi="MyriadPro-Semibold" w:cs="Times New Roman"/>
                <w:color w:val="auto"/>
              </w:rPr>
            </w:pPr>
          </w:p>
        </w:tc>
        <w:tc>
          <w:tcPr>
            <w:tcW w:w="327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8FE25F4" w14:textId="77777777" w:rsidR="00445599" w:rsidRDefault="00445599" w:rsidP="00445599">
            <w:pPr>
              <w:pStyle w:val="NoParagraphStyle"/>
              <w:spacing w:line="240" w:lineRule="auto"/>
              <w:textAlignment w:val="auto"/>
              <w:rPr>
                <w:rFonts w:ascii="MyriadPro-Semibold" w:hAnsi="MyriadPro-Semibold" w:cs="Times New Roman"/>
                <w:color w:val="auto"/>
              </w:rPr>
            </w:pPr>
          </w:p>
        </w:tc>
      </w:tr>
      <w:tr w:rsidR="00445599" w14:paraId="50016396" w14:textId="77777777" w:rsidTr="00445599">
        <w:trPr>
          <w:trHeight w:val="60"/>
        </w:trPr>
        <w:tc>
          <w:tcPr>
            <w:tcW w:w="173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0B5CC50" w14:textId="77777777" w:rsidR="00445599" w:rsidRDefault="00445599" w:rsidP="00445599">
            <w:pPr>
              <w:pStyle w:val="BasicParagraph"/>
            </w:pPr>
          </w:p>
          <w:p w14:paraId="596BC7E4" w14:textId="77777777" w:rsidR="00445599" w:rsidRDefault="00445599" w:rsidP="00445599">
            <w:pPr>
              <w:pStyle w:val="BasicParagraph"/>
            </w:pPr>
          </w:p>
          <w:p w14:paraId="16E063D4" w14:textId="77777777" w:rsidR="00445599" w:rsidRDefault="00445599" w:rsidP="00445599">
            <w:pPr>
              <w:pStyle w:val="BasicParagraph"/>
            </w:pPr>
          </w:p>
        </w:tc>
        <w:tc>
          <w:tcPr>
            <w:tcW w:w="201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9626D78" w14:textId="77777777" w:rsidR="00445599" w:rsidRDefault="00445599" w:rsidP="00445599">
            <w:pPr>
              <w:pStyle w:val="NoParagraphStyle"/>
              <w:spacing w:line="240" w:lineRule="auto"/>
              <w:textAlignment w:val="auto"/>
              <w:rPr>
                <w:rFonts w:ascii="MyriadPro-Semibold" w:hAnsi="MyriadPro-Semibold" w:cs="Times New Roman"/>
                <w:color w:val="auto"/>
              </w:rPr>
            </w:pPr>
          </w:p>
        </w:tc>
        <w:tc>
          <w:tcPr>
            <w:tcW w:w="313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00E69F1" w14:textId="77777777" w:rsidR="00445599" w:rsidRDefault="00445599" w:rsidP="00445599">
            <w:pPr>
              <w:pStyle w:val="NoParagraphStyle"/>
              <w:spacing w:line="240" w:lineRule="auto"/>
              <w:textAlignment w:val="auto"/>
              <w:rPr>
                <w:rFonts w:ascii="MyriadPro-Semibold" w:hAnsi="MyriadPro-Semibold" w:cs="Times New Roman"/>
                <w:color w:val="auto"/>
              </w:rPr>
            </w:pPr>
          </w:p>
        </w:tc>
        <w:tc>
          <w:tcPr>
            <w:tcW w:w="327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402F1C2" w14:textId="77777777" w:rsidR="00445599" w:rsidRDefault="00445599" w:rsidP="00445599">
            <w:pPr>
              <w:pStyle w:val="NoParagraphStyle"/>
              <w:spacing w:line="240" w:lineRule="auto"/>
              <w:textAlignment w:val="auto"/>
              <w:rPr>
                <w:rFonts w:ascii="MyriadPro-Semibold" w:hAnsi="MyriadPro-Semibold" w:cs="Times New Roman"/>
                <w:color w:val="auto"/>
              </w:rPr>
            </w:pPr>
          </w:p>
        </w:tc>
      </w:tr>
      <w:tr w:rsidR="00445599" w14:paraId="783D3C59" w14:textId="77777777" w:rsidTr="00445599">
        <w:trPr>
          <w:trHeight w:val="60"/>
        </w:trPr>
        <w:tc>
          <w:tcPr>
            <w:tcW w:w="173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0564F9A" w14:textId="77777777" w:rsidR="00445599" w:rsidRDefault="00445599" w:rsidP="00445599">
            <w:pPr>
              <w:pStyle w:val="BasicParagraph"/>
            </w:pPr>
          </w:p>
          <w:p w14:paraId="6A38A62D" w14:textId="77777777" w:rsidR="00445599" w:rsidRDefault="00445599" w:rsidP="00445599">
            <w:pPr>
              <w:pStyle w:val="BasicParagraph"/>
            </w:pPr>
          </w:p>
          <w:p w14:paraId="1A4C0762" w14:textId="77777777" w:rsidR="00445599" w:rsidRDefault="00445599" w:rsidP="00445599">
            <w:pPr>
              <w:pStyle w:val="BasicParagraph"/>
            </w:pPr>
          </w:p>
        </w:tc>
        <w:tc>
          <w:tcPr>
            <w:tcW w:w="201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1C3F7D1" w14:textId="77777777" w:rsidR="00445599" w:rsidRDefault="00445599" w:rsidP="00445599">
            <w:pPr>
              <w:pStyle w:val="NoParagraphStyle"/>
              <w:spacing w:line="240" w:lineRule="auto"/>
              <w:textAlignment w:val="auto"/>
              <w:rPr>
                <w:rFonts w:ascii="MyriadPro-Semibold" w:hAnsi="MyriadPro-Semibold" w:cs="Times New Roman"/>
                <w:color w:val="auto"/>
              </w:rPr>
            </w:pPr>
          </w:p>
        </w:tc>
        <w:tc>
          <w:tcPr>
            <w:tcW w:w="313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606F621" w14:textId="77777777" w:rsidR="00445599" w:rsidRDefault="00445599" w:rsidP="00445599">
            <w:pPr>
              <w:pStyle w:val="NoParagraphStyle"/>
              <w:spacing w:line="240" w:lineRule="auto"/>
              <w:textAlignment w:val="auto"/>
              <w:rPr>
                <w:rFonts w:ascii="MyriadPro-Semibold" w:hAnsi="MyriadPro-Semibold" w:cs="Times New Roman"/>
                <w:color w:val="auto"/>
              </w:rPr>
            </w:pPr>
          </w:p>
        </w:tc>
        <w:tc>
          <w:tcPr>
            <w:tcW w:w="327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41D045D" w14:textId="77777777" w:rsidR="00445599" w:rsidRDefault="00445599" w:rsidP="00445599">
            <w:pPr>
              <w:pStyle w:val="NoParagraphStyle"/>
              <w:spacing w:line="240" w:lineRule="auto"/>
              <w:textAlignment w:val="auto"/>
              <w:rPr>
                <w:rFonts w:ascii="MyriadPro-Semibold" w:hAnsi="MyriadPro-Semibold" w:cs="Times New Roman"/>
                <w:color w:val="auto"/>
              </w:rPr>
            </w:pPr>
          </w:p>
        </w:tc>
      </w:tr>
      <w:tr w:rsidR="00445599" w14:paraId="595C227C" w14:textId="77777777" w:rsidTr="00445599">
        <w:trPr>
          <w:trHeight w:val="60"/>
        </w:trPr>
        <w:tc>
          <w:tcPr>
            <w:tcW w:w="173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04116FE" w14:textId="77777777" w:rsidR="00445599" w:rsidRDefault="00445599" w:rsidP="00445599">
            <w:pPr>
              <w:pStyle w:val="BasicParagraph"/>
            </w:pPr>
          </w:p>
          <w:p w14:paraId="3C1C076F" w14:textId="77777777" w:rsidR="00445599" w:rsidRDefault="00445599" w:rsidP="00445599">
            <w:pPr>
              <w:pStyle w:val="BasicParagraph"/>
            </w:pPr>
          </w:p>
          <w:p w14:paraId="1A55FC27" w14:textId="77777777" w:rsidR="00445599" w:rsidRDefault="00445599" w:rsidP="00445599">
            <w:pPr>
              <w:pStyle w:val="BasicParagraph"/>
            </w:pPr>
          </w:p>
        </w:tc>
        <w:tc>
          <w:tcPr>
            <w:tcW w:w="201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FB71AF0" w14:textId="77777777" w:rsidR="00445599" w:rsidRDefault="00445599" w:rsidP="00445599">
            <w:pPr>
              <w:pStyle w:val="NoParagraphStyle"/>
              <w:spacing w:line="240" w:lineRule="auto"/>
              <w:textAlignment w:val="auto"/>
              <w:rPr>
                <w:rFonts w:ascii="MyriadPro-Semibold" w:hAnsi="MyriadPro-Semibold" w:cs="Times New Roman"/>
                <w:color w:val="auto"/>
              </w:rPr>
            </w:pPr>
          </w:p>
        </w:tc>
        <w:tc>
          <w:tcPr>
            <w:tcW w:w="313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E9160EC" w14:textId="77777777" w:rsidR="00445599" w:rsidRDefault="00445599" w:rsidP="00445599">
            <w:pPr>
              <w:pStyle w:val="NoParagraphStyle"/>
              <w:spacing w:line="240" w:lineRule="auto"/>
              <w:textAlignment w:val="auto"/>
              <w:rPr>
                <w:rFonts w:ascii="MyriadPro-Semibold" w:hAnsi="MyriadPro-Semibold" w:cs="Times New Roman"/>
                <w:color w:val="auto"/>
              </w:rPr>
            </w:pPr>
          </w:p>
        </w:tc>
        <w:tc>
          <w:tcPr>
            <w:tcW w:w="327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A4021C4" w14:textId="77777777" w:rsidR="00445599" w:rsidRDefault="00445599" w:rsidP="00445599">
            <w:pPr>
              <w:pStyle w:val="NoParagraphStyle"/>
              <w:spacing w:line="240" w:lineRule="auto"/>
              <w:textAlignment w:val="auto"/>
              <w:rPr>
                <w:rFonts w:ascii="MyriadPro-Semibold" w:hAnsi="MyriadPro-Semibold" w:cs="Times New Roman"/>
                <w:color w:val="auto"/>
              </w:rPr>
            </w:pPr>
          </w:p>
        </w:tc>
      </w:tr>
    </w:tbl>
    <w:p w14:paraId="3EA3D76C" w14:textId="77777777" w:rsidR="00445599" w:rsidRDefault="00445599" w:rsidP="00445599"/>
    <w:p w14:paraId="2E8C250D" w14:textId="77777777" w:rsidR="00445599" w:rsidRPr="00BB260E" w:rsidRDefault="00445599" w:rsidP="00445599">
      <w:pPr>
        <w:widowControl w:val="0"/>
        <w:autoSpaceDE w:val="0"/>
        <w:autoSpaceDN w:val="0"/>
        <w:adjustRightInd w:val="0"/>
        <w:spacing w:line="288" w:lineRule="auto"/>
        <w:ind w:left="567"/>
        <w:textAlignment w:val="center"/>
        <w:rPr>
          <w:rFonts w:ascii="MyriadPro-Semibold" w:hAnsi="MyriadPro-Semibold" w:cs="MyriadPro-Semibold"/>
          <w:color w:val="000000"/>
          <w:sz w:val="22"/>
        </w:rPr>
      </w:pPr>
      <w:r w:rsidRPr="00BB260E">
        <w:rPr>
          <w:rFonts w:ascii="MyriadPro-Semibold" w:hAnsi="MyriadPro-Semibold" w:cs="MyriadPro-Semibold"/>
          <w:color w:val="000000"/>
          <w:sz w:val="22"/>
        </w:rPr>
        <w:t>Please describe any experience you have had in working with any of the following: carers, mental health, low waged, unemployed, people from ethnic minority groups.</w:t>
      </w:r>
    </w:p>
    <w:p w14:paraId="51761CE4" w14:textId="77777777" w:rsidR="00445599" w:rsidRDefault="00445599" w:rsidP="00445599">
      <w:pPr>
        <w:ind w:left="567"/>
      </w:pPr>
    </w:p>
    <w:p w14:paraId="3B3F475F" w14:textId="77777777" w:rsidR="00445599" w:rsidRDefault="00445599" w:rsidP="00445599">
      <w:pPr>
        <w:ind w:left="-993"/>
      </w:pPr>
    </w:p>
    <w:p w14:paraId="05A1DA9C" w14:textId="77777777" w:rsidR="00445599" w:rsidRDefault="00445599" w:rsidP="00445599">
      <w:pPr>
        <w:ind w:left="567"/>
      </w:pPr>
    </w:p>
    <w:p w14:paraId="2D4C5702" w14:textId="77777777" w:rsidR="00445599" w:rsidRDefault="00445599" w:rsidP="00445599">
      <w:pPr>
        <w:ind w:left="567"/>
      </w:pPr>
    </w:p>
    <w:p w14:paraId="64B2B460" w14:textId="77777777" w:rsidR="00445599" w:rsidRDefault="00445599" w:rsidP="00445599">
      <w:pPr>
        <w:ind w:left="567"/>
      </w:pPr>
    </w:p>
    <w:p w14:paraId="36BEC01C" w14:textId="77777777" w:rsidR="00445599" w:rsidRDefault="00445599" w:rsidP="00445599">
      <w:pPr>
        <w:widowControl w:val="0"/>
        <w:autoSpaceDE w:val="0"/>
        <w:autoSpaceDN w:val="0"/>
        <w:adjustRightInd w:val="0"/>
        <w:spacing w:line="288" w:lineRule="auto"/>
        <w:ind w:left="567"/>
        <w:textAlignment w:val="center"/>
        <w:rPr>
          <w:rFonts w:ascii="MyriadPro-Semibold" w:hAnsi="MyriadPro-Semibold" w:cs="MyriadPro-Semibold"/>
          <w:color w:val="000000"/>
          <w:sz w:val="22"/>
        </w:rPr>
      </w:pPr>
      <w:r w:rsidRPr="00BB260E">
        <w:rPr>
          <w:rFonts w:ascii="MyriadPro-Semibold" w:hAnsi="MyriadPro-Semibold" w:cs="MyriadPro-Semibold"/>
          <w:color w:val="000000"/>
          <w:sz w:val="22"/>
        </w:rPr>
        <w:t>Please describe any other experience/work which you consider relevant</w:t>
      </w:r>
      <w:proofErr w:type="gramStart"/>
      <w:r w:rsidRPr="00BB260E">
        <w:rPr>
          <w:rFonts w:ascii="MyriadPro-Semibold" w:hAnsi="MyriadPro-Semibold" w:cs="MyriadPro-Semibold"/>
          <w:color w:val="000000"/>
          <w:sz w:val="22"/>
        </w:rPr>
        <w:t>:</w:t>
      </w:r>
      <w:r>
        <w:rPr>
          <w:rFonts w:ascii="MyriadPro-Semibold" w:hAnsi="MyriadPro-Semibold" w:cs="MyriadPro-Semibold"/>
          <w:color w:val="000000"/>
          <w:sz w:val="22"/>
        </w:rPr>
        <w:t>:</w:t>
      </w:r>
      <w:proofErr w:type="gramEnd"/>
    </w:p>
    <w:p w14:paraId="4EDCC7F7" w14:textId="77777777" w:rsidR="00445599" w:rsidRDefault="00445599" w:rsidP="00445599">
      <w:pPr>
        <w:widowControl w:val="0"/>
        <w:autoSpaceDE w:val="0"/>
        <w:autoSpaceDN w:val="0"/>
        <w:adjustRightInd w:val="0"/>
        <w:spacing w:line="288" w:lineRule="auto"/>
        <w:ind w:left="567"/>
        <w:textAlignment w:val="center"/>
        <w:rPr>
          <w:rFonts w:ascii="MyriadPro-Semibold" w:hAnsi="MyriadPro-Semibold" w:cs="MyriadPro-Semibold"/>
          <w:color w:val="000000"/>
          <w:sz w:val="22"/>
        </w:rPr>
      </w:pPr>
    </w:p>
    <w:p w14:paraId="06F027C0" w14:textId="77777777" w:rsidR="00445599" w:rsidRDefault="00445599" w:rsidP="00445599">
      <w:pPr>
        <w:widowControl w:val="0"/>
        <w:autoSpaceDE w:val="0"/>
        <w:autoSpaceDN w:val="0"/>
        <w:adjustRightInd w:val="0"/>
        <w:spacing w:line="288" w:lineRule="auto"/>
        <w:ind w:left="567"/>
        <w:textAlignment w:val="center"/>
        <w:rPr>
          <w:rFonts w:ascii="MyriadPro-Semibold" w:hAnsi="MyriadPro-Semibold" w:cs="MyriadPro-Semibold"/>
          <w:color w:val="000000"/>
          <w:sz w:val="22"/>
        </w:rPr>
      </w:pPr>
    </w:p>
    <w:p w14:paraId="46319C22" w14:textId="77777777" w:rsidR="00445599" w:rsidRDefault="00445599" w:rsidP="00445599">
      <w:pPr>
        <w:widowControl w:val="0"/>
        <w:autoSpaceDE w:val="0"/>
        <w:autoSpaceDN w:val="0"/>
        <w:adjustRightInd w:val="0"/>
        <w:spacing w:line="288" w:lineRule="auto"/>
        <w:ind w:left="567"/>
        <w:textAlignment w:val="center"/>
        <w:rPr>
          <w:rFonts w:ascii="MyriadPro-Semibold" w:hAnsi="MyriadPro-Semibold" w:cs="MyriadPro-Semibold"/>
          <w:color w:val="000000"/>
          <w:sz w:val="22"/>
        </w:rPr>
      </w:pPr>
    </w:p>
    <w:p w14:paraId="783FA4B5" w14:textId="77777777" w:rsidR="00445599" w:rsidRDefault="00445599" w:rsidP="00445599">
      <w:pPr>
        <w:widowControl w:val="0"/>
        <w:autoSpaceDE w:val="0"/>
        <w:autoSpaceDN w:val="0"/>
        <w:adjustRightInd w:val="0"/>
        <w:spacing w:line="288" w:lineRule="auto"/>
        <w:ind w:left="567"/>
        <w:textAlignment w:val="center"/>
        <w:rPr>
          <w:rFonts w:ascii="MyriadPro-Semibold" w:hAnsi="MyriadPro-Semibold" w:cs="MyriadPro-Semibold"/>
          <w:color w:val="000000"/>
          <w:sz w:val="22"/>
        </w:rPr>
      </w:pPr>
    </w:p>
    <w:p w14:paraId="3C9EA439" w14:textId="77777777" w:rsidR="00445599" w:rsidRDefault="00445599" w:rsidP="00445599">
      <w:pPr>
        <w:widowControl w:val="0"/>
        <w:autoSpaceDE w:val="0"/>
        <w:autoSpaceDN w:val="0"/>
        <w:adjustRightInd w:val="0"/>
        <w:spacing w:line="288" w:lineRule="auto"/>
        <w:ind w:left="567"/>
        <w:textAlignment w:val="center"/>
        <w:rPr>
          <w:rFonts w:ascii="MyriadPro-Semibold" w:hAnsi="MyriadPro-Semibold" w:cs="MyriadPro-Semibold"/>
          <w:color w:val="000000"/>
          <w:sz w:val="22"/>
        </w:rPr>
      </w:pPr>
    </w:p>
    <w:p w14:paraId="2D0EEAE9" w14:textId="77777777" w:rsidR="00445599" w:rsidRDefault="00445599" w:rsidP="00445599">
      <w:pPr>
        <w:widowControl w:val="0"/>
        <w:autoSpaceDE w:val="0"/>
        <w:autoSpaceDN w:val="0"/>
        <w:adjustRightInd w:val="0"/>
        <w:spacing w:line="288" w:lineRule="auto"/>
        <w:ind w:left="567"/>
        <w:textAlignment w:val="center"/>
        <w:rPr>
          <w:rFonts w:ascii="MyriadPro-Semibold" w:hAnsi="MyriadPro-Semibold" w:cs="MyriadPro-Semibold"/>
          <w:color w:val="000000"/>
          <w:sz w:val="22"/>
        </w:rPr>
      </w:pPr>
    </w:p>
    <w:p w14:paraId="3056BC12" w14:textId="77777777" w:rsidR="00445599" w:rsidRDefault="00445599" w:rsidP="00445599">
      <w:pPr>
        <w:widowControl w:val="0"/>
        <w:autoSpaceDE w:val="0"/>
        <w:autoSpaceDN w:val="0"/>
        <w:adjustRightInd w:val="0"/>
        <w:spacing w:line="288" w:lineRule="auto"/>
        <w:ind w:left="567"/>
        <w:textAlignment w:val="center"/>
        <w:rPr>
          <w:rFonts w:ascii="MyriadPro-Semibold" w:hAnsi="MyriadPro-Semibold" w:cs="MyriadPro-Semibold"/>
          <w:color w:val="000000"/>
          <w:sz w:val="22"/>
        </w:rPr>
      </w:pPr>
    </w:p>
    <w:p w14:paraId="0A79C6B3" w14:textId="77777777" w:rsidR="00445599" w:rsidRDefault="00445599" w:rsidP="00445599">
      <w:pPr>
        <w:widowControl w:val="0"/>
        <w:autoSpaceDE w:val="0"/>
        <w:autoSpaceDN w:val="0"/>
        <w:adjustRightInd w:val="0"/>
        <w:spacing w:line="288" w:lineRule="auto"/>
        <w:ind w:left="567"/>
        <w:textAlignment w:val="center"/>
        <w:rPr>
          <w:rFonts w:ascii="MyriadPro-Semibold" w:hAnsi="MyriadPro-Semibold" w:cs="MyriadPro-Semibold"/>
          <w:color w:val="000000"/>
          <w:sz w:val="22"/>
        </w:rPr>
      </w:pPr>
    </w:p>
    <w:p w14:paraId="7CC8716D" w14:textId="77777777" w:rsidR="00445599" w:rsidRPr="00BB260E" w:rsidRDefault="00445599" w:rsidP="00445599">
      <w:pPr>
        <w:widowControl w:val="0"/>
        <w:autoSpaceDE w:val="0"/>
        <w:autoSpaceDN w:val="0"/>
        <w:adjustRightInd w:val="0"/>
        <w:spacing w:line="288" w:lineRule="auto"/>
        <w:ind w:left="-993"/>
        <w:textAlignment w:val="center"/>
        <w:rPr>
          <w:rFonts w:ascii="MyriadPro-Semibold" w:hAnsi="MyriadPro-Semibold" w:cs="MyriadPro-Semibold"/>
          <w:color w:val="000000"/>
          <w:sz w:val="22"/>
        </w:rPr>
      </w:pPr>
      <w:r>
        <w:rPr>
          <w:rFonts w:ascii="MyriadPro-Semibold" w:hAnsi="MyriadPro-Semibold" w:cs="MyriadPro-Semibold"/>
          <w:color w:val="000000"/>
          <w:sz w:val="22"/>
        </w:rPr>
        <w:br w:type="page"/>
      </w:r>
    </w:p>
    <w:tbl>
      <w:tblPr>
        <w:tblW w:w="10446" w:type="dxa"/>
        <w:tblInd w:w="789" w:type="dxa"/>
        <w:tblLayout w:type="fixed"/>
        <w:tblCellMar>
          <w:left w:w="0" w:type="dxa"/>
          <w:right w:w="0" w:type="dxa"/>
        </w:tblCellMar>
        <w:tblLook w:val="0000" w:firstRow="0" w:lastRow="0" w:firstColumn="0" w:lastColumn="0" w:noHBand="0" w:noVBand="0"/>
      </w:tblPr>
      <w:tblGrid>
        <w:gridCol w:w="10446"/>
      </w:tblGrid>
      <w:tr w:rsidR="00445599" w14:paraId="6C3951AD" w14:textId="77777777" w:rsidTr="00445599">
        <w:trPr>
          <w:trHeight w:val="60"/>
        </w:trPr>
        <w:tc>
          <w:tcPr>
            <w:tcW w:w="1044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5334DB8" w14:textId="73F12A76" w:rsidR="00445599" w:rsidRPr="00445599"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r w:rsidRPr="00BB260E">
              <w:rPr>
                <w:rFonts w:ascii="MyriadPro-Semibold" w:hAnsi="MyriadPro-Semibold" w:cs="MyriadPro-Semibold"/>
                <w:color w:val="000000"/>
                <w:sz w:val="22"/>
              </w:rPr>
              <w:t>Please tell us about your important life experiences to date:</w:t>
            </w:r>
          </w:p>
        </w:tc>
      </w:tr>
      <w:tr w:rsidR="00445599" w14:paraId="308E9ADA" w14:textId="77777777" w:rsidTr="00445599">
        <w:trPr>
          <w:trHeight w:val="60"/>
        </w:trPr>
        <w:tc>
          <w:tcPr>
            <w:tcW w:w="1044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DFF3EC6" w14:textId="77777777" w:rsidR="00445599" w:rsidRPr="00BB260E" w:rsidRDefault="00445599" w:rsidP="00445599">
            <w:pPr>
              <w:widowControl w:val="0"/>
              <w:autoSpaceDE w:val="0"/>
              <w:autoSpaceDN w:val="0"/>
              <w:adjustRightInd w:val="0"/>
              <w:spacing w:line="288" w:lineRule="auto"/>
              <w:ind w:left="1629" w:hanging="1629"/>
              <w:textAlignment w:val="center"/>
              <w:rPr>
                <w:rFonts w:ascii="MyriadPro-Semibold" w:hAnsi="MyriadPro-Semibold" w:cs="MyriadPro-Semibold"/>
                <w:color w:val="000000"/>
                <w:sz w:val="22"/>
              </w:rPr>
            </w:pPr>
          </w:p>
          <w:p w14:paraId="7418258B"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5D6529D3"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0D0265E3"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300B6DF6"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41864E8F"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588095C5"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57FE8DE4"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5B96502C"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Times New Roman"/>
                <w:color w:val="000000"/>
              </w:rPr>
            </w:pPr>
          </w:p>
        </w:tc>
      </w:tr>
    </w:tbl>
    <w:p w14:paraId="69D76221" w14:textId="77777777" w:rsidR="00445599"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tbl>
      <w:tblPr>
        <w:tblpPr w:leftFromText="180" w:rightFromText="180" w:horzAnchor="page" w:tblpX="801" w:tblpY="200"/>
        <w:tblW w:w="10446" w:type="dxa"/>
        <w:tblLayout w:type="fixed"/>
        <w:tblCellMar>
          <w:left w:w="0" w:type="dxa"/>
          <w:right w:w="0" w:type="dxa"/>
        </w:tblCellMar>
        <w:tblLook w:val="0000" w:firstRow="0" w:lastRow="0" w:firstColumn="0" w:lastColumn="0" w:noHBand="0" w:noVBand="0"/>
      </w:tblPr>
      <w:tblGrid>
        <w:gridCol w:w="10446"/>
      </w:tblGrid>
      <w:tr w:rsidR="00445599" w14:paraId="2CA12E35" w14:textId="77777777" w:rsidTr="00445599">
        <w:trPr>
          <w:trHeight w:val="337"/>
        </w:trPr>
        <w:tc>
          <w:tcPr>
            <w:tcW w:w="1044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0DC4072" w14:textId="6E27478F" w:rsidR="00445599" w:rsidRPr="00445599"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r w:rsidRPr="00BB260E">
              <w:rPr>
                <w:rFonts w:ascii="MyriadPro-Semibold" w:hAnsi="MyriadPro-Semibold" w:cs="MyriadPro-Semibold"/>
                <w:color w:val="000000"/>
                <w:sz w:val="22"/>
              </w:rPr>
              <w:t>Please describe any counselling/psychotherapy you have provided to others:</w:t>
            </w:r>
          </w:p>
        </w:tc>
      </w:tr>
      <w:tr w:rsidR="00445599" w14:paraId="53C9C464" w14:textId="77777777" w:rsidTr="00445599">
        <w:trPr>
          <w:trHeight w:val="60"/>
        </w:trPr>
        <w:tc>
          <w:tcPr>
            <w:tcW w:w="1044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E766419"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5EEAD970"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72A48D07"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2DC3429A"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36DEC791"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1B9AD34E"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1DA911B5"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7A191355"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2F07A821"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Times New Roman"/>
                <w:color w:val="000000"/>
              </w:rPr>
            </w:pPr>
          </w:p>
        </w:tc>
      </w:tr>
    </w:tbl>
    <w:tbl>
      <w:tblPr>
        <w:tblW w:w="10446" w:type="dxa"/>
        <w:tblInd w:w="789" w:type="dxa"/>
        <w:tblLayout w:type="fixed"/>
        <w:tblCellMar>
          <w:left w:w="0" w:type="dxa"/>
          <w:right w:w="0" w:type="dxa"/>
        </w:tblCellMar>
        <w:tblLook w:val="0000" w:firstRow="0" w:lastRow="0" w:firstColumn="0" w:lastColumn="0" w:noHBand="0" w:noVBand="0"/>
      </w:tblPr>
      <w:tblGrid>
        <w:gridCol w:w="10446"/>
      </w:tblGrid>
      <w:tr w:rsidR="00445599" w14:paraId="06EF750D" w14:textId="77777777" w:rsidTr="00445599">
        <w:trPr>
          <w:trHeight w:val="1525"/>
        </w:trPr>
        <w:tc>
          <w:tcPr>
            <w:tcW w:w="1044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3322CDA" w14:textId="1E78BC77" w:rsidR="00445599" w:rsidRPr="00445599"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r w:rsidRPr="00BB260E">
              <w:rPr>
                <w:rFonts w:ascii="MyriadPro-Semibold" w:hAnsi="MyriadPro-Semibold" w:cs="MyriadPro-Semibold"/>
                <w:color w:val="000000"/>
                <w:sz w:val="22"/>
              </w:rPr>
              <w:t>Have you been/ are you yourself receiving counselling, or in therapy or analysis?  If so please give details.  (Name of therapist; whether UKCP / BACP Accredited / BCP registered; length of time in counselling/therapy; frequency per week; orientation of counselling/therapy; and any other information you feel is relevant.  Please note that these details are used only to help us gain a clearer picture of you as an applicant. (We will not contact your therapist/counsellor)</w:t>
            </w:r>
          </w:p>
        </w:tc>
      </w:tr>
      <w:tr w:rsidR="00445599" w14:paraId="36098269" w14:textId="77777777" w:rsidTr="00445599">
        <w:trPr>
          <w:trHeight w:val="3194"/>
        </w:trPr>
        <w:tc>
          <w:tcPr>
            <w:tcW w:w="1044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B6A1CA3"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20D95370"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4C62A855"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7FE0AB01"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690D354E"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3AC2D990"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60213630"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7528B736"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Times New Roman"/>
                <w:color w:val="000000"/>
              </w:rPr>
            </w:pPr>
          </w:p>
        </w:tc>
      </w:tr>
    </w:tbl>
    <w:p w14:paraId="25DCD049" w14:textId="77777777" w:rsidR="00445599"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232F47B4"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r>
        <w:rPr>
          <w:rFonts w:ascii="MyriadPro-Semibold" w:hAnsi="MyriadPro-Semibold" w:cs="MyriadPro-Semibold"/>
          <w:color w:val="000000"/>
          <w:sz w:val="22"/>
        </w:rPr>
        <w:br w:type="page"/>
      </w:r>
    </w:p>
    <w:tbl>
      <w:tblPr>
        <w:tblW w:w="10446" w:type="dxa"/>
        <w:tblInd w:w="789" w:type="dxa"/>
        <w:tblLayout w:type="fixed"/>
        <w:tblCellMar>
          <w:left w:w="0" w:type="dxa"/>
          <w:right w:w="0" w:type="dxa"/>
        </w:tblCellMar>
        <w:tblLook w:val="0000" w:firstRow="0" w:lastRow="0" w:firstColumn="0" w:lastColumn="0" w:noHBand="0" w:noVBand="0"/>
      </w:tblPr>
      <w:tblGrid>
        <w:gridCol w:w="10446"/>
      </w:tblGrid>
      <w:tr w:rsidR="00445599" w14:paraId="194BDCE9" w14:textId="77777777" w:rsidTr="00445599">
        <w:trPr>
          <w:trHeight w:val="60"/>
        </w:trPr>
        <w:tc>
          <w:tcPr>
            <w:tcW w:w="1044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FDF6C55" w14:textId="18E2E03F" w:rsidR="00445599" w:rsidRPr="00445599"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r w:rsidRPr="00BB260E">
              <w:rPr>
                <w:rFonts w:ascii="MyriadPro-Semibold" w:hAnsi="MyriadPro-Semibold" w:cs="MyriadPro-Semibold"/>
                <w:color w:val="000000"/>
                <w:sz w:val="22"/>
              </w:rPr>
              <w:t>If you were selected as a volunteer counsellor, how do you think it might affect you, your life, and how would you use the training received?</w:t>
            </w:r>
          </w:p>
        </w:tc>
      </w:tr>
      <w:tr w:rsidR="00445599" w14:paraId="2E48A924" w14:textId="77777777" w:rsidTr="00445599">
        <w:trPr>
          <w:trHeight w:val="60"/>
        </w:trPr>
        <w:tc>
          <w:tcPr>
            <w:tcW w:w="1044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E669CEE" w14:textId="77777777" w:rsidR="00445599" w:rsidRPr="00BB260E" w:rsidRDefault="00445599" w:rsidP="00445599">
            <w:pPr>
              <w:widowControl w:val="0"/>
              <w:autoSpaceDE w:val="0"/>
              <w:autoSpaceDN w:val="0"/>
              <w:adjustRightInd w:val="0"/>
              <w:spacing w:line="288" w:lineRule="auto"/>
              <w:ind w:left="407" w:hanging="407"/>
              <w:textAlignment w:val="center"/>
              <w:rPr>
                <w:rFonts w:ascii="MyriadPro-Semibold" w:hAnsi="MyriadPro-Semibold" w:cs="MyriadPro-Semibold"/>
                <w:color w:val="000000"/>
                <w:sz w:val="22"/>
              </w:rPr>
            </w:pPr>
          </w:p>
          <w:p w14:paraId="119F187A"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1F7AB4C6"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4175C91A"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5EB0B49F"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3C0E3139"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07831C0C"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4BD79EA6"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29EE192D"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Times New Roman"/>
                <w:color w:val="000000"/>
              </w:rPr>
            </w:pPr>
          </w:p>
        </w:tc>
      </w:tr>
    </w:tbl>
    <w:p w14:paraId="348DA318" w14:textId="77777777" w:rsidR="00445599"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tbl>
      <w:tblPr>
        <w:tblW w:w="10446" w:type="dxa"/>
        <w:tblInd w:w="789" w:type="dxa"/>
        <w:tblLayout w:type="fixed"/>
        <w:tblCellMar>
          <w:left w:w="0" w:type="dxa"/>
          <w:right w:w="0" w:type="dxa"/>
        </w:tblCellMar>
        <w:tblLook w:val="0000" w:firstRow="0" w:lastRow="0" w:firstColumn="0" w:lastColumn="0" w:noHBand="0" w:noVBand="0"/>
      </w:tblPr>
      <w:tblGrid>
        <w:gridCol w:w="10446"/>
      </w:tblGrid>
      <w:tr w:rsidR="00445599" w14:paraId="7F6A94F5" w14:textId="77777777" w:rsidTr="00445599">
        <w:trPr>
          <w:trHeight w:val="60"/>
        </w:trPr>
        <w:tc>
          <w:tcPr>
            <w:tcW w:w="1044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15D3296" w14:textId="52C1A182" w:rsidR="00445599" w:rsidRPr="00445599"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r w:rsidRPr="00BB260E">
              <w:rPr>
                <w:rFonts w:ascii="MyriadPro-Semibold" w:hAnsi="MyriadPro-Semibold" w:cs="MyriadPro-Semibold"/>
                <w:color w:val="000000"/>
                <w:sz w:val="22"/>
              </w:rPr>
              <w:t>Please give your reasons for applying for the post:</w:t>
            </w:r>
          </w:p>
        </w:tc>
      </w:tr>
      <w:tr w:rsidR="00445599" w14:paraId="4023C7D1" w14:textId="77777777" w:rsidTr="00445599">
        <w:trPr>
          <w:trHeight w:val="60"/>
        </w:trPr>
        <w:tc>
          <w:tcPr>
            <w:tcW w:w="1044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6E16D7F"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01326999" w14:textId="77777777" w:rsidR="00445599" w:rsidRPr="00BB260E" w:rsidRDefault="00445599" w:rsidP="00445599">
            <w:pPr>
              <w:widowControl w:val="0"/>
              <w:autoSpaceDE w:val="0"/>
              <w:autoSpaceDN w:val="0"/>
              <w:adjustRightInd w:val="0"/>
              <w:spacing w:line="288" w:lineRule="auto"/>
              <w:ind w:left="1913" w:hanging="1913"/>
              <w:textAlignment w:val="center"/>
              <w:rPr>
                <w:rFonts w:ascii="MyriadPro-Semibold" w:hAnsi="MyriadPro-Semibold" w:cs="MyriadPro-Semibold"/>
                <w:color w:val="000000"/>
                <w:sz w:val="22"/>
              </w:rPr>
            </w:pPr>
          </w:p>
          <w:p w14:paraId="0609B880"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3DF7B688"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63224EF0"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363B2B60"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16FBC1B7"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53435A07"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59E1A27F"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Times New Roman"/>
                <w:color w:val="000000"/>
              </w:rPr>
            </w:pPr>
          </w:p>
        </w:tc>
      </w:tr>
    </w:tbl>
    <w:p w14:paraId="37B5630F" w14:textId="77777777" w:rsidR="00445599"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tbl>
      <w:tblPr>
        <w:tblW w:w="10446" w:type="dxa"/>
        <w:tblInd w:w="789" w:type="dxa"/>
        <w:tblLayout w:type="fixed"/>
        <w:tblCellMar>
          <w:left w:w="0" w:type="dxa"/>
          <w:right w:w="0" w:type="dxa"/>
        </w:tblCellMar>
        <w:tblLook w:val="0000" w:firstRow="0" w:lastRow="0" w:firstColumn="0" w:lastColumn="0" w:noHBand="0" w:noVBand="0"/>
      </w:tblPr>
      <w:tblGrid>
        <w:gridCol w:w="10446"/>
      </w:tblGrid>
      <w:tr w:rsidR="00445599" w14:paraId="61A74819" w14:textId="77777777" w:rsidTr="00445599">
        <w:trPr>
          <w:trHeight w:val="60"/>
        </w:trPr>
        <w:tc>
          <w:tcPr>
            <w:tcW w:w="1044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1E2B785" w14:textId="695DE326" w:rsidR="00445599" w:rsidRPr="00445599"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r w:rsidRPr="00BB260E">
              <w:rPr>
                <w:rFonts w:ascii="MyriadPro-Semibold" w:hAnsi="MyriadPro-Semibold" w:cs="MyriadPro-Semibold"/>
                <w:color w:val="000000"/>
                <w:sz w:val="22"/>
              </w:rPr>
              <w:t xml:space="preserve">If your application were successful when would you be able to start a placement? </w:t>
            </w:r>
          </w:p>
        </w:tc>
      </w:tr>
      <w:tr w:rsidR="00445599" w14:paraId="0A6003A2" w14:textId="77777777" w:rsidTr="00445599">
        <w:trPr>
          <w:trHeight w:val="60"/>
        </w:trPr>
        <w:tc>
          <w:tcPr>
            <w:tcW w:w="1044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985DEAA"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4FBC1C10"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7E8D78C3"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145EC0B6"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1213C0F0"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1ADD8138"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3EB30681"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750D4F70"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1AAD6DF5"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Times New Roman"/>
                <w:color w:val="000000"/>
              </w:rPr>
            </w:pPr>
          </w:p>
        </w:tc>
      </w:tr>
    </w:tbl>
    <w:p w14:paraId="20781719" w14:textId="77777777" w:rsidR="00445599"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3A1AEB3B" w14:textId="77777777" w:rsidR="00445599" w:rsidRPr="00BB260E"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r>
        <w:rPr>
          <w:rFonts w:ascii="MyriadPro-Semibold" w:hAnsi="MyriadPro-Semibold" w:cs="MyriadPro-Semibold"/>
          <w:color w:val="000000"/>
          <w:sz w:val="22"/>
        </w:rPr>
        <w:br w:type="page"/>
      </w:r>
    </w:p>
    <w:tbl>
      <w:tblPr>
        <w:tblpPr w:leftFromText="180" w:rightFromText="180" w:horzAnchor="page" w:tblpX="801" w:tblpY="-653"/>
        <w:tblW w:w="10446" w:type="dxa"/>
        <w:tblLayout w:type="fixed"/>
        <w:tblCellMar>
          <w:left w:w="0" w:type="dxa"/>
          <w:right w:w="0" w:type="dxa"/>
        </w:tblCellMar>
        <w:tblLook w:val="0000" w:firstRow="0" w:lastRow="0" w:firstColumn="0" w:lastColumn="0" w:noHBand="0" w:noVBand="0"/>
      </w:tblPr>
      <w:tblGrid>
        <w:gridCol w:w="10446"/>
      </w:tblGrid>
      <w:tr w:rsidR="00445599" w14:paraId="243407B1" w14:textId="77777777" w:rsidTr="00445599">
        <w:trPr>
          <w:trHeight w:val="60"/>
        </w:trPr>
        <w:tc>
          <w:tcPr>
            <w:tcW w:w="1044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C3F51DA" w14:textId="51E00A5C" w:rsidR="00445599" w:rsidRPr="00445599"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r w:rsidRPr="00022017">
              <w:rPr>
                <w:rFonts w:ascii="MyriadPro-Semibold" w:hAnsi="MyriadPro-Semibold" w:cs="MyriadPro-Semibold"/>
                <w:color w:val="000000"/>
                <w:sz w:val="22"/>
              </w:rPr>
              <w:t xml:space="preserve">Please state any serious physical or psychological </w:t>
            </w:r>
            <w:proofErr w:type="gramStart"/>
            <w:r w:rsidRPr="00022017">
              <w:rPr>
                <w:rFonts w:ascii="MyriadPro-Semibold" w:hAnsi="MyriadPro-Semibold" w:cs="MyriadPro-Semibold"/>
                <w:color w:val="000000"/>
                <w:sz w:val="22"/>
              </w:rPr>
              <w:t>illness(</w:t>
            </w:r>
            <w:proofErr w:type="spellStart"/>
            <w:proofErr w:type="gramEnd"/>
            <w:r w:rsidRPr="00022017">
              <w:rPr>
                <w:rFonts w:ascii="MyriadPro-Semibold" w:hAnsi="MyriadPro-Semibold" w:cs="MyriadPro-Semibold"/>
                <w:color w:val="000000"/>
                <w:sz w:val="22"/>
              </w:rPr>
              <w:t>es</w:t>
            </w:r>
            <w:proofErr w:type="spellEnd"/>
            <w:r w:rsidRPr="00022017">
              <w:rPr>
                <w:rFonts w:ascii="MyriadPro-Semibold" w:hAnsi="MyriadPro-Semibold" w:cs="MyriadPro-Semibold"/>
                <w:color w:val="000000"/>
                <w:sz w:val="22"/>
              </w:rPr>
              <w:t xml:space="preserve">) you have had. </w:t>
            </w:r>
          </w:p>
        </w:tc>
      </w:tr>
      <w:tr w:rsidR="00445599" w14:paraId="4D3F882B" w14:textId="77777777" w:rsidTr="00445599">
        <w:trPr>
          <w:trHeight w:val="1631"/>
        </w:trPr>
        <w:tc>
          <w:tcPr>
            <w:tcW w:w="1044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B17CF90" w14:textId="77777777" w:rsidR="00445599" w:rsidRPr="00022017"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5B82C557" w14:textId="77777777" w:rsidR="00445599" w:rsidRPr="00022017"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42D98887" w14:textId="77777777" w:rsidR="00445599" w:rsidRPr="00022017"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2E57686E" w14:textId="77777777" w:rsidR="00445599" w:rsidRPr="00022017"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6A4DFF14" w14:textId="77777777" w:rsidR="00445599" w:rsidRPr="00022017" w:rsidRDefault="00445599" w:rsidP="00445599">
            <w:pPr>
              <w:widowControl w:val="0"/>
              <w:autoSpaceDE w:val="0"/>
              <w:autoSpaceDN w:val="0"/>
              <w:adjustRightInd w:val="0"/>
              <w:spacing w:line="288" w:lineRule="auto"/>
              <w:textAlignment w:val="center"/>
              <w:rPr>
                <w:rFonts w:ascii="MyriadPro-Semibold" w:hAnsi="MyriadPro-Semibold" w:cs="Times New Roman"/>
                <w:color w:val="000000"/>
              </w:rPr>
            </w:pPr>
          </w:p>
        </w:tc>
      </w:tr>
    </w:tbl>
    <w:tbl>
      <w:tblPr>
        <w:tblW w:w="10446" w:type="dxa"/>
        <w:tblInd w:w="789" w:type="dxa"/>
        <w:tblLayout w:type="fixed"/>
        <w:tblCellMar>
          <w:left w:w="0" w:type="dxa"/>
          <w:right w:w="0" w:type="dxa"/>
        </w:tblCellMar>
        <w:tblLook w:val="0000" w:firstRow="0" w:lastRow="0" w:firstColumn="0" w:lastColumn="0" w:noHBand="0" w:noVBand="0"/>
      </w:tblPr>
      <w:tblGrid>
        <w:gridCol w:w="10446"/>
      </w:tblGrid>
      <w:tr w:rsidR="00445599" w14:paraId="129F30C7" w14:textId="77777777" w:rsidTr="00445599">
        <w:trPr>
          <w:trHeight w:val="60"/>
        </w:trPr>
        <w:tc>
          <w:tcPr>
            <w:tcW w:w="1044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957B4A9" w14:textId="77777777" w:rsidR="00445599" w:rsidRPr="00022017" w:rsidRDefault="00445599" w:rsidP="00445599">
            <w:pPr>
              <w:widowControl w:val="0"/>
              <w:autoSpaceDE w:val="0"/>
              <w:autoSpaceDN w:val="0"/>
              <w:adjustRightInd w:val="0"/>
              <w:spacing w:line="288" w:lineRule="auto"/>
              <w:ind w:firstLine="62"/>
              <w:textAlignment w:val="center"/>
              <w:rPr>
                <w:rFonts w:ascii="MyriadPro-Semibold" w:hAnsi="MyriadPro-Semibold" w:cs="MyriadPro-Semibold"/>
                <w:color w:val="000000"/>
                <w:sz w:val="22"/>
              </w:rPr>
            </w:pPr>
            <w:r w:rsidRPr="00022017">
              <w:rPr>
                <w:rFonts w:ascii="MyriadPro-Semibold" w:hAnsi="MyriadPro-Semibold" w:cs="MyriadPro-Semibold"/>
                <w:color w:val="000000"/>
                <w:sz w:val="22"/>
              </w:rPr>
              <w:t>Practical Commitment Please indicate your commitment to the placement requirements and indicate clearly the hours and days when you could be available for counselling and / or supervision during the working week (Monday-Friday). Please give times when you could start and would need to finish.</w:t>
            </w:r>
          </w:p>
          <w:p w14:paraId="54BA8578" w14:textId="77777777" w:rsidR="00445599" w:rsidRPr="00022017" w:rsidRDefault="00445599" w:rsidP="00445599">
            <w:pPr>
              <w:widowControl w:val="0"/>
              <w:autoSpaceDE w:val="0"/>
              <w:autoSpaceDN w:val="0"/>
              <w:adjustRightInd w:val="0"/>
              <w:spacing w:line="288" w:lineRule="auto"/>
              <w:textAlignment w:val="center"/>
              <w:rPr>
                <w:rFonts w:ascii="MyriadPro-Semibold" w:hAnsi="MyriadPro-Semibold" w:cs="Times New Roman"/>
                <w:color w:val="000000"/>
              </w:rPr>
            </w:pPr>
            <w:r w:rsidRPr="00022017">
              <w:rPr>
                <w:rFonts w:ascii="MyriadPro-Semibold" w:hAnsi="MyriadPro-Semibold" w:cs="MyriadPro-Semibold"/>
                <w:color w:val="000000"/>
                <w:sz w:val="22"/>
              </w:rPr>
              <w:t xml:space="preserve">Supervision groups are held at fixed times and counselling rooms are not always available to suit, so please give as many times as possible when you could attend during the working week. Please also indicate if you might have some additional flexibility if needs be. </w:t>
            </w:r>
          </w:p>
        </w:tc>
      </w:tr>
      <w:tr w:rsidR="00445599" w14:paraId="4641F968" w14:textId="77777777" w:rsidTr="00445599">
        <w:trPr>
          <w:trHeight w:val="60"/>
        </w:trPr>
        <w:tc>
          <w:tcPr>
            <w:tcW w:w="1044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01EF027" w14:textId="77777777" w:rsidR="00445599" w:rsidRPr="00022017"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3DEFC1F0" w14:textId="77777777" w:rsidR="00445599" w:rsidRPr="00022017"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31EFEFC1" w14:textId="77777777" w:rsidR="00445599" w:rsidRPr="00022017"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5CCD7FA0" w14:textId="77777777" w:rsidR="00445599" w:rsidRPr="00022017"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52A60606" w14:textId="77777777" w:rsidR="00445599" w:rsidRPr="00022017" w:rsidRDefault="00445599" w:rsidP="00445599">
            <w:pPr>
              <w:widowControl w:val="0"/>
              <w:autoSpaceDE w:val="0"/>
              <w:autoSpaceDN w:val="0"/>
              <w:adjustRightInd w:val="0"/>
              <w:spacing w:line="288" w:lineRule="auto"/>
              <w:textAlignment w:val="center"/>
              <w:rPr>
                <w:rFonts w:ascii="MyriadPro-Semibold" w:hAnsi="MyriadPro-Semibold" w:cs="Times New Roman"/>
                <w:color w:val="000000"/>
              </w:rPr>
            </w:pPr>
          </w:p>
        </w:tc>
      </w:tr>
    </w:tbl>
    <w:p w14:paraId="6C09F3D4" w14:textId="77777777" w:rsidR="00445599"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tbl>
      <w:tblPr>
        <w:tblW w:w="10446" w:type="dxa"/>
        <w:tblInd w:w="789" w:type="dxa"/>
        <w:tblLayout w:type="fixed"/>
        <w:tblCellMar>
          <w:left w:w="0" w:type="dxa"/>
          <w:right w:w="0" w:type="dxa"/>
        </w:tblCellMar>
        <w:tblLook w:val="0000" w:firstRow="0" w:lastRow="0" w:firstColumn="0" w:lastColumn="0" w:noHBand="0" w:noVBand="0"/>
      </w:tblPr>
      <w:tblGrid>
        <w:gridCol w:w="10446"/>
      </w:tblGrid>
      <w:tr w:rsidR="00445599" w14:paraId="2D8E63BD" w14:textId="77777777" w:rsidTr="00445599">
        <w:trPr>
          <w:trHeight w:val="60"/>
        </w:trPr>
        <w:tc>
          <w:tcPr>
            <w:tcW w:w="1044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6D96899" w14:textId="1AFA584C" w:rsidR="00445599" w:rsidRPr="00445599"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r w:rsidRPr="00022017">
              <w:rPr>
                <w:rFonts w:ascii="MyriadPro-Semibold" w:hAnsi="MyriadPro-Semibold" w:cs="MyriadPro-Semibold"/>
                <w:color w:val="000000"/>
                <w:sz w:val="22"/>
              </w:rPr>
              <w:t xml:space="preserve">If you have a disability, and require special facilities please tell us what these are: </w:t>
            </w:r>
          </w:p>
        </w:tc>
      </w:tr>
      <w:tr w:rsidR="00445599" w14:paraId="422FAD89" w14:textId="77777777" w:rsidTr="00445599">
        <w:trPr>
          <w:trHeight w:val="60"/>
        </w:trPr>
        <w:tc>
          <w:tcPr>
            <w:tcW w:w="1044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A951F4E" w14:textId="77777777" w:rsidR="00445599" w:rsidRPr="00022017"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55DEBE6A" w14:textId="77777777" w:rsidR="00445599" w:rsidRPr="00022017"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p w14:paraId="5D3BC27F" w14:textId="77777777" w:rsidR="00445599" w:rsidRPr="00022017" w:rsidRDefault="00445599" w:rsidP="00445599">
            <w:pPr>
              <w:widowControl w:val="0"/>
              <w:autoSpaceDE w:val="0"/>
              <w:autoSpaceDN w:val="0"/>
              <w:adjustRightInd w:val="0"/>
              <w:spacing w:line="288" w:lineRule="auto"/>
              <w:ind w:left="265" w:hanging="1054"/>
              <w:textAlignment w:val="center"/>
              <w:rPr>
                <w:rFonts w:ascii="MyriadPro-Semibold" w:hAnsi="MyriadPro-Semibold" w:cs="MyriadPro-Semibold"/>
                <w:color w:val="000000"/>
                <w:sz w:val="22"/>
              </w:rPr>
            </w:pPr>
          </w:p>
          <w:p w14:paraId="58A161BE" w14:textId="77777777" w:rsidR="00445599" w:rsidRPr="00022017" w:rsidRDefault="00445599" w:rsidP="00445599">
            <w:pPr>
              <w:widowControl w:val="0"/>
              <w:autoSpaceDE w:val="0"/>
              <w:autoSpaceDN w:val="0"/>
              <w:adjustRightInd w:val="0"/>
              <w:spacing w:line="288" w:lineRule="auto"/>
              <w:textAlignment w:val="center"/>
              <w:rPr>
                <w:rFonts w:ascii="MyriadPro-Semibold" w:hAnsi="MyriadPro-Semibold" w:cs="Times New Roman"/>
                <w:color w:val="000000"/>
              </w:rPr>
            </w:pPr>
          </w:p>
        </w:tc>
      </w:tr>
    </w:tbl>
    <w:p w14:paraId="3A212FBF" w14:textId="77777777" w:rsidR="00445599"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p>
    <w:tbl>
      <w:tblPr>
        <w:tblW w:w="10446" w:type="dxa"/>
        <w:tblInd w:w="789" w:type="dxa"/>
        <w:tblLayout w:type="fixed"/>
        <w:tblCellMar>
          <w:left w:w="0" w:type="dxa"/>
          <w:right w:w="0" w:type="dxa"/>
        </w:tblCellMar>
        <w:tblLook w:val="0000" w:firstRow="0" w:lastRow="0" w:firstColumn="0" w:lastColumn="0" w:noHBand="0" w:noVBand="0"/>
      </w:tblPr>
      <w:tblGrid>
        <w:gridCol w:w="10446"/>
      </w:tblGrid>
      <w:tr w:rsidR="00445599" w14:paraId="2EF7D33F" w14:textId="77777777" w:rsidTr="00445599">
        <w:trPr>
          <w:trHeight w:val="60"/>
        </w:trPr>
        <w:tc>
          <w:tcPr>
            <w:tcW w:w="1044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2B2C336" w14:textId="111A0C2B" w:rsidR="00445599" w:rsidRPr="00445599" w:rsidRDefault="00445599" w:rsidP="00445599">
            <w:pPr>
              <w:widowControl w:val="0"/>
              <w:autoSpaceDE w:val="0"/>
              <w:autoSpaceDN w:val="0"/>
              <w:adjustRightInd w:val="0"/>
              <w:spacing w:line="288" w:lineRule="auto"/>
              <w:textAlignment w:val="center"/>
              <w:rPr>
                <w:rFonts w:ascii="MyriadPro-Semibold" w:hAnsi="MyriadPro-Semibold" w:cs="MyriadPro-Semibold"/>
                <w:color w:val="000000"/>
                <w:sz w:val="22"/>
              </w:rPr>
            </w:pPr>
            <w:r w:rsidRPr="00022017">
              <w:rPr>
                <w:rFonts w:ascii="MyriadPro-Semibold" w:hAnsi="MyriadPro-Semibold" w:cs="MyriadPro-Semibold"/>
                <w:color w:val="000000"/>
                <w:sz w:val="22"/>
              </w:rPr>
              <w:t>As a counsellor with Southwark Carers you will be working with vulnerable people therefore we want to know if you have ever been cautioned or convicted of a criminal offence?</w:t>
            </w:r>
          </w:p>
        </w:tc>
      </w:tr>
      <w:tr w:rsidR="00445599" w14:paraId="123E7D7D" w14:textId="77777777" w:rsidTr="00445599">
        <w:trPr>
          <w:trHeight w:val="60"/>
        </w:trPr>
        <w:tc>
          <w:tcPr>
            <w:tcW w:w="1044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46FEF8D" w14:textId="77777777" w:rsidR="00445599" w:rsidRPr="00022017" w:rsidRDefault="00445599" w:rsidP="00445599">
            <w:pPr>
              <w:widowControl w:val="0"/>
              <w:autoSpaceDE w:val="0"/>
              <w:autoSpaceDN w:val="0"/>
              <w:adjustRightInd w:val="0"/>
              <w:spacing w:line="288" w:lineRule="auto"/>
              <w:textAlignment w:val="center"/>
              <w:rPr>
                <w:rFonts w:ascii="MyriadPro-Regular" w:hAnsi="MyriadPro-Regular" w:cs="MyriadPro-Regular"/>
                <w:color w:val="000000"/>
                <w:sz w:val="22"/>
              </w:rPr>
            </w:pPr>
          </w:p>
          <w:p w14:paraId="0545E1FF" w14:textId="77777777" w:rsidR="00445599" w:rsidRPr="00022017" w:rsidRDefault="00445599" w:rsidP="00445599">
            <w:pPr>
              <w:widowControl w:val="0"/>
              <w:autoSpaceDE w:val="0"/>
              <w:autoSpaceDN w:val="0"/>
              <w:adjustRightInd w:val="0"/>
              <w:spacing w:line="288" w:lineRule="auto"/>
              <w:textAlignment w:val="center"/>
              <w:rPr>
                <w:rFonts w:ascii="MyriadPro-Regular" w:hAnsi="MyriadPro-Regular" w:cs="MyriadPro-Regular"/>
                <w:color w:val="000000"/>
                <w:sz w:val="22"/>
              </w:rPr>
            </w:pPr>
            <w:r w:rsidRPr="00022017">
              <w:rPr>
                <w:rFonts w:ascii="MyriadPro-Regular" w:hAnsi="MyriadPro-Regular" w:cs="MyriadPro-Regular"/>
                <w:color w:val="000000"/>
                <w:sz w:val="22"/>
              </w:rPr>
              <w:t>If yes please state</w:t>
            </w:r>
          </w:p>
          <w:p w14:paraId="64FBAB28" w14:textId="77777777" w:rsidR="00445599" w:rsidRPr="00022017" w:rsidRDefault="00445599" w:rsidP="00445599">
            <w:pPr>
              <w:widowControl w:val="0"/>
              <w:autoSpaceDE w:val="0"/>
              <w:autoSpaceDN w:val="0"/>
              <w:adjustRightInd w:val="0"/>
              <w:spacing w:line="288" w:lineRule="auto"/>
              <w:textAlignment w:val="center"/>
              <w:rPr>
                <w:rFonts w:ascii="MyriadPro-Regular" w:hAnsi="MyriadPro-Regular" w:cs="MyriadPro-Regular"/>
                <w:color w:val="000000"/>
                <w:sz w:val="22"/>
              </w:rPr>
            </w:pPr>
          </w:p>
          <w:p w14:paraId="25E20E3A" w14:textId="77777777" w:rsidR="00445599" w:rsidRPr="00022017" w:rsidRDefault="00445599" w:rsidP="00445599">
            <w:pPr>
              <w:widowControl w:val="0"/>
              <w:autoSpaceDE w:val="0"/>
              <w:autoSpaceDN w:val="0"/>
              <w:adjustRightInd w:val="0"/>
              <w:spacing w:line="288" w:lineRule="auto"/>
              <w:textAlignment w:val="center"/>
              <w:rPr>
                <w:rFonts w:ascii="MyriadPro-Regular" w:hAnsi="MyriadPro-Regular" w:cs="MyriadPro-Regular"/>
                <w:color w:val="000000"/>
                <w:sz w:val="22"/>
              </w:rPr>
            </w:pPr>
            <w:r w:rsidRPr="00022017">
              <w:rPr>
                <w:rFonts w:ascii="MyriadPro-Regular" w:hAnsi="MyriadPro-Regular" w:cs="MyriadPro-Regular"/>
                <w:color w:val="000000"/>
                <w:sz w:val="22"/>
              </w:rPr>
              <w:t>Date of caution/conviction:</w:t>
            </w:r>
          </w:p>
          <w:p w14:paraId="6C4881BD" w14:textId="77777777" w:rsidR="00445599" w:rsidRPr="00022017" w:rsidRDefault="00445599" w:rsidP="00445599">
            <w:pPr>
              <w:widowControl w:val="0"/>
              <w:autoSpaceDE w:val="0"/>
              <w:autoSpaceDN w:val="0"/>
              <w:adjustRightInd w:val="0"/>
              <w:spacing w:line="288" w:lineRule="auto"/>
              <w:textAlignment w:val="center"/>
              <w:rPr>
                <w:rFonts w:ascii="MyriadPro-Regular" w:hAnsi="MyriadPro-Regular" w:cs="MyriadPro-Regular"/>
                <w:color w:val="000000"/>
                <w:sz w:val="22"/>
              </w:rPr>
            </w:pPr>
            <w:r w:rsidRPr="00022017">
              <w:rPr>
                <w:rFonts w:ascii="MyriadPro-Regular" w:hAnsi="MyriadPro-Regular" w:cs="MyriadPro-Regular"/>
                <w:color w:val="000000"/>
                <w:sz w:val="22"/>
              </w:rPr>
              <w:t>Offence:</w:t>
            </w:r>
          </w:p>
          <w:p w14:paraId="34A6121E" w14:textId="77777777" w:rsidR="00445599" w:rsidRPr="00022017" w:rsidRDefault="00445599" w:rsidP="00445599">
            <w:pPr>
              <w:widowControl w:val="0"/>
              <w:autoSpaceDE w:val="0"/>
              <w:autoSpaceDN w:val="0"/>
              <w:adjustRightInd w:val="0"/>
              <w:spacing w:line="288" w:lineRule="auto"/>
              <w:textAlignment w:val="center"/>
              <w:rPr>
                <w:rFonts w:ascii="MyriadPro-Regular" w:hAnsi="MyriadPro-Regular" w:cs="MyriadPro-Regular"/>
                <w:color w:val="000000"/>
                <w:sz w:val="22"/>
              </w:rPr>
            </w:pPr>
            <w:r w:rsidRPr="00022017">
              <w:rPr>
                <w:rFonts w:ascii="MyriadPro-Regular" w:hAnsi="MyriadPro-Regular" w:cs="MyriadPro-Regular"/>
                <w:color w:val="000000"/>
                <w:sz w:val="22"/>
              </w:rPr>
              <w:t>Where / When committed:</w:t>
            </w:r>
          </w:p>
          <w:p w14:paraId="6211D673" w14:textId="77777777" w:rsidR="00445599" w:rsidRPr="00022017" w:rsidRDefault="00445599" w:rsidP="00445599">
            <w:pPr>
              <w:widowControl w:val="0"/>
              <w:autoSpaceDE w:val="0"/>
              <w:autoSpaceDN w:val="0"/>
              <w:adjustRightInd w:val="0"/>
              <w:spacing w:line="288" w:lineRule="auto"/>
              <w:textAlignment w:val="center"/>
              <w:rPr>
                <w:rFonts w:ascii="MyriadPro-Regular" w:hAnsi="MyriadPro-Regular" w:cs="MyriadPro-Regular"/>
                <w:color w:val="000000"/>
                <w:sz w:val="22"/>
              </w:rPr>
            </w:pPr>
          </w:p>
          <w:p w14:paraId="615CD38A" w14:textId="77777777" w:rsidR="00445599" w:rsidRPr="00022017" w:rsidRDefault="00445599" w:rsidP="00445599">
            <w:pPr>
              <w:widowControl w:val="0"/>
              <w:autoSpaceDE w:val="0"/>
              <w:autoSpaceDN w:val="0"/>
              <w:adjustRightInd w:val="0"/>
              <w:spacing w:line="288" w:lineRule="auto"/>
              <w:textAlignment w:val="center"/>
              <w:rPr>
                <w:rFonts w:ascii="MyriadPro-Regular" w:hAnsi="MyriadPro-Regular" w:cs="MyriadPro-Regular"/>
                <w:color w:val="000000"/>
                <w:sz w:val="22"/>
              </w:rPr>
            </w:pPr>
            <w:r w:rsidRPr="00022017">
              <w:rPr>
                <w:rFonts w:ascii="MyriadPro-Regular" w:hAnsi="MyriadPro-Regular" w:cs="MyriadPro-Regular"/>
                <w:color w:val="000000"/>
                <w:sz w:val="22"/>
              </w:rPr>
              <w:t>Please note that the Rehabilitation of Offenders Act 1974 does not apply to staff and volunteers working with vulnerable people.</w:t>
            </w:r>
          </w:p>
          <w:p w14:paraId="412C4633" w14:textId="77777777" w:rsidR="00445599" w:rsidRPr="00022017" w:rsidRDefault="00445599" w:rsidP="00445599">
            <w:pPr>
              <w:widowControl w:val="0"/>
              <w:autoSpaceDE w:val="0"/>
              <w:autoSpaceDN w:val="0"/>
              <w:adjustRightInd w:val="0"/>
              <w:spacing w:line="288" w:lineRule="auto"/>
              <w:textAlignment w:val="center"/>
              <w:rPr>
                <w:rFonts w:ascii="MyriadPro-Regular" w:hAnsi="MyriadPro-Regular" w:cs="MyriadPro-Regular"/>
                <w:color w:val="000000"/>
                <w:sz w:val="22"/>
              </w:rPr>
            </w:pPr>
          </w:p>
          <w:p w14:paraId="5A8DF009" w14:textId="77777777" w:rsidR="00445599" w:rsidRPr="00022017" w:rsidRDefault="00445599" w:rsidP="00445599">
            <w:pPr>
              <w:widowControl w:val="0"/>
              <w:autoSpaceDE w:val="0"/>
              <w:autoSpaceDN w:val="0"/>
              <w:adjustRightInd w:val="0"/>
              <w:spacing w:line="288" w:lineRule="auto"/>
              <w:textAlignment w:val="center"/>
              <w:rPr>
                <w:rFonts w:ascii="MyriadPro-Semibold" w:hAnsi="MyriadPro-Semibold" w:cs="Times New Roman"/>
                <w:color w:val="000000"/>
              </w:rPr>
            </w:pPr>
            <w:r w:rsidRPr="00022017">
              <w:rPr>
                <w:rFonts w:ascii="MyriadPro-Regular" w:hAnsi="MyriadPro-Regular" w:cs="MyriadPro-Regular"/>
                <w:color w:val="000000"/>
                <w:sz w:val="22"/>
              </w:rPr>
              <w:t>A false declaration will result in being dismissed as a volunteer.</w:t>
            </w:r>
          </w:p>
        </w:tc>
      </w:tr>
    </w:tbl>
    <w:p w14:paraId="2F5175B6" w14:textId="77777777" w:rsidR="00445599" w:rsidRDefault="00445599" w:rsidP="00445599">
      <w:pPr>
        <w:pStyle w:val="BasicParagraph"/>
        <w:ind w:left="567"/>
        <w:rPr>
          <w:rStyle w:val="pagetitle"/>
        </w:rPr>
      </w:pPr>
    </w:p>
    <w:p w14:paraId="2C08622E" w14:textId="77777777" w:rsidR="00C52E58" w:rsidRDefault="00C52E58" w:rsidP="00445599">
      <w:pPr>
        <w:pStyle w:val="BasicParagraph"/>
        <w:ind w:left="567"/>
        <w:rPr>
          <w:rStyle w:val="pagetitle"/>
        </w:rPr>
      </w:pPr>
    </w:p>
    <w:p w14:paraId="0260CD53" w14:textId="77777777" w:rsidR="00445599" w:rsidRDefault="00445599" w:rsidP="00445599">
      <w:pPr>
        <w:pStyle w:val="BasicParagraph"/>
        <w:ind w:left="567"/>
        <w:rPr>
          <w:rStyle w:val="mainbody"/>
          <w:color w:val="auto"/>
        </w:rPr>
      </w:pPr>
      <w:r>
        <w:rPr>
          <w:rStyle w:val="pagetitle"/>
        </w:rPr>
        <w:t>References</w:t>
      </w:r>
    </w:p>
    <w:p w14:paraId="56B1A35F" w14:textId="77777777" w:rsidR="00445599" w:rsidRDefault="00445599" w:rsidP="00445599">
      <w:pPr>
        <w:pStyle w:val="BasicParagraph"/>
        <w:ind w:left="-993"/>
        <w:rPr>
          <w:rStyle w:val="mainbody"/>
        </w:rPr>
      </w:pPr>
    </w:p>
    <w:p w14:paraId="77D55285" w14:textId="77777777" w:rsidR="00445599" w:rsidRDefault="00445599" w:rsidP="00445599">
      <w:pPr>
        <w:pStyle w:val="BasicParagraph"/>
        <w:ind w:left="567"/>
        <w:rPr>
          <w:rStyle w:val="mainbody"/>
        </w:rPr>
      </w:pPr>
      <w:r>
        <w:rPr>
          <w:rStyle w:val="mainbody"/>
        </w:rPr>
        <w:t>Please provide the names, addresses and occupations of two persons (not relatives) whom you have asked to act as your referees.  Please indicate whether we can contact them prior to interview.</w:t>
      </w:r>
    </w:p>
    <w:p w14:paraId="4DCBB572" w14:textId="77777777" w:rsidR="00445599" w:rsidRDefault="00445599" w:rsidP="00445599">
      <w:pPr>
        <w:pStyle w:val="BasicParagraph"/>
        <w:rPr>
          <w:rStyle w:val="mainbody"/>
        </w:rPr>
      </w:pPr>
    </w:p>
    <w:tbl>
      <w:tblPr>
        <w:tblW w:w="10447" w:type="dxa"/>
        <w:tblInd w:w="647" w:type="dxa"/>
        <w:tblLayout w:type="fixed"/>
        <w:tblCellMar>
          <w:left w:w="0" w:type="dxa"/>
          <w:right w:w="0" w:type="dxa"/>
        </w:tblCellMar>
        <w:tblLook w:val="0000" w:firstRow="0" w:lastRow="0" w:firstColumn="0" w:lastColumn="0" w:noHBand="0" w:noVBand="0"/>
      </w:tblPr>
      <w:tblGrid>
        <w:gridCol w:w="5103"/>
        <w:gridCol w:w="5344"/>
      </w:tblGrid>
      <w:tr w:rsidR="00445599" w14:paraId="22C14B95" w14:textId="77777777" w:rsidTr="00445599">
        <w:trPr>
          <w:trHeight w:val="60"/>
        </w:trPr>
        <w:tc>
          <w:tcPr>
            <w:tcW w:w="510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FCBD71" w14:textId="77777777" w:rsidR="00445599" w:rsidRDefault="00445599" w:rsidP="00445599">
            <w:pPr>
              <w:pStyle w:val="BasicParagraph"/>
              <w:ind w:left="62" w:hanging="62"/>
              <w:rPr>
                <w:rStyle w:val="mainbody"/>
              </w:rPr>
            </w:pPr>
            <w:r>
              <w:rPr>
                <w:rStyle w:val="mainbody"/>
              </w:rPr>
              <w:t>Referee 1:</w:t>
            </w:r>
          </w:p>
          <w:p w14:paraId="6CFC6885" w14:textId="77777777" w:rsidR="00445599" w:rsidRDefault="00445599" w:rsidP="00445599">
            <w:pPr>
              <w:pStyle w:val="BasicParagraph"/>
              <w:ind w:left="62" w:hanging="62"/>
            </w:pPr>
          </w:p>
        </w:tc>
        <w:tc>
          <w:tcPr>
            <w:tcW w:w="53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42B9AB" w14:textId="77777777" w:rsidR="00445599" w:rsidRDefault="00445599" w:rsidP="00445599">
            <w:pPr>
              <w:pStyle w:val="BasicParagraph"/>
              <w:rPr>
                <w:rStyle w:val="mainbody"/>
              </w:rPr>
            </w:pPr>
            <w:r>
              <w:rPr>
                <w:rStyle w:val="mainbody"/>
              </w:rPr>
              <w:t>Referee 2:</w:t>
            </w:r>
          </w:p>
          <w:p w14:paraId="5CD998A1" w14:textId="77777777" w:rsidR="00445599" w:rsidRDefault="00445599" w:rsidP="00445599">
            <w:pPr>
              <w:pStyle w:val="BasicParagraph"/>
            </w:pPr>
          </w:p>
        </w:tc>
      </w:tr>
      <w:tr w:rsidR="00445599" w14:paraId="1F702406" w14:textId="77777777" w:rsidTr="00445599">
        <w:trPr>
          <w:trHeight w:val="60"/>
        </w:trPr>
        <w:tc>
          <w:tcPr>
            <w:tcW w:w="510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7D469A" w14:textId="77777777" w:rsidR="00445599" w:rsidRDefault="00445599" w:rsidP="00445599">
            <w:pPr>
              <w:pStyle w:val="BasicParagraph"/>
              <w:ind w:left="62" w:hanging="62"/>
              <w:rPr>
                <w:rStyle w:val="mainbody"/>
                <w:color w:val="auto"/>
              </w:rPr>
            </w:pPr>
            <w:r>
              <w:rPr>
                <w:rStyle w:val="mainbody"/>
              </w:rPr>
              <w:t>Name:</w:t>
            </w:r>
          </w:p>
          <w:p w14:paraId="1D0A79FC" w14:textId="77777777" w:rsidR="00445599" w:rsidRDefault="00445599" w:rsidP="00445599">
            <w:pPr>
              <w:pStyle w:val="BasicParagraph"/>
              <w:ind w:left="62" w:hanging="62"/>
            </w:pPr>
          </w:p>
        </w:tc>
        <w:tc>
          <w:tcPr>
            <w:tcW w:w="53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F66BB9" w14:textId="77777777" w:rsidR="00445599" w:rsidRDefault="00445599" w:rsidP="00445599">
            <w:pPr>
              <w:pStyle w:val="BasicParagraph"/>
              <w:rPr>
                <w:rStyle w:val="mainbody"/>
              </w:rPr>
            </w:pPr>
            <w:r>
              <w:rPr>
                <w:rStyle w:val="mainbody"/>
              </w:rPr>
              <w:t>Name:</w:t>
            </w:r>
          </w:p>
          <w:p w14:paraId="498F745E" w14:textId="77777777" w:rsidR="00445599" w:rsidRDefault="00445599" w:rsidP="00445599">
            <w:pPr>
              <w:pStyle w:val="BasicParagraph"/>
            </w:pPr>
          </w:p>
        </w:tc>
      </w:tr>
      <w:tr w:rsidR="00445599" w14:paraId="46E771B4" w14:textId="77777777" w:rsidTr="00445599">
        <w:trPr>
          <w:trHeight w:val="60"/>
        </w:trPr>
        <w:tc>
          <w:tcPr>
            <w:tcW w:w="510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22C6E8" w14:textId="77777777" w:rsidR="00445599" w:rsidRDefault="00445599" w:rsidP="00445599">
            <w:pPr>
              <w:pStyle w:val="BasicParagraph"/>
              <w:ind w:left="62" w:hanging="62"/>
              <w:rPr>
                <w:rStyle w:val="mainbody"/>
                <w:color w:val="auto"/>
              </w:rPr>
            </w:pPr>
            <w:r>
              <w:rPr>
                <w:rStyle w:val="mainbody"/>
              </w:rPr>
              <w:t>Address:</w:t>
            </w:r>
          </w:p>
          <w:p w14:paraId="4D358C1F" w14:textId="77777777" w:rsidR="00445599" w:rsidRDefault="00445599" w:rsidP="00445599">
            <w:pPr>
              <w:pStyle w:val="BasicParagraph"/>
              <w:ind w:left="62" w:hanging="62"/>
              <w:rPr>
                <w:rStyle w:val="mainbody"/>
              </w:rPr>
            </w:pPr>
          </w:p>
          <w:p w14:paraId="1A4D52F0" w14:textId="77777777" w:rsidR="00445599" w:rsidRDefault="00445599" w:rsidP="00445599">
            <w:pPr>
              <w:pStyle w:val="BasicParagraph"/>
              <w:ind w:left="62" w:hanging="62"/>
              <w:rPr>
                <w:rStyle w:val="mainbody"/>
              </w:rPr>
            </w:pPr>
          </w:p>
          <w:p w14:paraId="23737437" w14:textId="77777777" w:rsidR="00445599" w:rsidRDefault="00445599" w:rsidP="00445599">
            <w:pPr>
              <w:pStyle w:val="BasicParagraph"/>
              <w:ind w:left="62" w:hanging="62"/>
            </w:pPr>
          </w:p>
        </w:tc>
        <w:tc>
          <w:tcPr>
            <w:tcW w:w="53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3E3035" w14:textId="77777777" w:rsidR="00445599" w:rsidRDefault="00445599" w:rsidP="00445599">
            <w:pPr>
              <w:pStyle w:val="BasicParagraph"/>
              <w:rPr>
                <w:rStyle w:val="mainbody"/>
              </w:rPr>
            </w:pPr>
            <w:r>
              <w:rPr>
                <w:rStyle w:val="mainbody"/>
              </w:rPr>
              <w:t>Address:</w:t>
            </w:r>
          </w:p>
          <w:p w14:paraId="2FCC2D02" w14:textId="77777777" w:rsidR="00445599" w:rsidRDefault="00445599" w:rsidP="00445599">
            <w:pPr>
              <w:pStyle w:val="BasicParagraph"/>
            </w:pPr>
          </w:p>
        </w:tc>
      </w:tr>
      <w:tr w:rsidR="00445599" w14:paraId="3703308D" w14:textId="77777777" w:rsidTr="00445599">
        <w:trPr>
          <w:trHeight w:val="60"/>
        </w:trPr>
        <w:tc>
          <w:tcPr>
            <w:tcW w:w="510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01E746" w14:textId="77777777" w:rsidR="00445599" w:rsidRDefault="00445599" w:rsidP="00445599">
            <w:pPr>
              <w:pStyle w:val="BasicParagraph"/>
              <w:ind w:left="62" w:hanging="62"/>
              <w:rPr>
                <w:rStyle w:val="mainbody"/>
                <w:color w:val="auto"/>
              </w:rPr>
            </w:pPr>
            <w:r>
              <w:rPr>
                <w:rStyle w:val="mainbody"/>
              </w:rPr>
              <w:t>Telephone:</w:t>
            </w:r>
          </w:p>
          <w:p w14:paraId="3C123CF3" w14:textId="77777777" w:rsidR="00445599" w:rsidRDefault="00445599" w:rsidP="00445599">
            <w:pPr>
              <w:pStyle w:val="BasicParagraph"/>
              <w:ind w:left="62" w:hanging="62"/>
            </w:pPr>
          </w:p>
        </w:tc>
        <w:tc>
          <w:tcPr>
            <w:tcW w:w="53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B90BEC" w14:textId="77777777" w:rsidR="00445599" w:rsidRDefault="00445599" w:rsidP="00445599">
            <w:pPr>
              <w:pStyle w:val="BasicParagraph"/>
              <w:rPr>
                <w:rStyle w:val="mainbody"/>
              </w:rPr>
            </w:pPr>
            <w:r>
              <w:rPr>
                <w:rStyle w:val="mainbody"/>
              </w:rPr>
              <w:t>Telephone:</w:t>
            </w:r>
          </w:p>
          <w:p w14:paraId="300B27D0" w14:textId="77777777" w:rsidR="00445599" w:rsidRDefault="00445599" w:rsidP="00445599">
            <w:pPr>
              <w:pStyle w:val="BasicParagraph"/>
            </w:pPr>
          </w:p>
        </w:tc>
      </w:tr>
      <w:tr w:rsidR="00445599" w14:paraId="40A9EE2C" w14:textId="77777777" w:rsidTr="00445599">
        <w:trPr>
          <w:trHeight w:val="60"/>
        </w:trPr>
        <w:tc>
          <w:tcPr>
            <w:tcW w:w="510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6A70D6" w14:textId="77777777" w:rsidR="00445599" w:rsidRDefault="00445599" w:rsidP="00445599">
            <w:pPr>
              <w:pStyle w:val="BasicParagraph"/>
              <w:ind w:left="62" w:hanging="62"/>
              <w:rPr>
                <w:rStyle w:val="mainbody"/>
                <w:color w:val="auto"/>
              </w:rPr>
            </w:pPr>
            <w:r>
              <w:rPr>
                <w:rStyle w:val="mainbody"/>
              </w:rPr>
              <w:t>Occupation:</w:t>
            </w:r>
          </w:p>
          <w:p w14:paraId="5E776C86" w14:textId="77777777" w:rsidR="00445599" w:rsidRDefault="00445599" w:rsidP="00445599">
            <w:pPr>
              <w:pStyle w:val="BasicParagraph"/>
              <w:ind w:left="62" w:hanging="62"/>
            </w:pPr>
          </w:p>
        </w:tc>
        <w:tc>
          <w:tcPr>
            <w:tcW w:w="53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8B4605" w14:textId="77777777" w:rsidR="00445599" w:rsidRDefault="00445599" w:rsidP="00445599">
            <w:pPr>
              <w:pStyle w:val="BasicParagraph"/>
              <w:rPr>
                <w:rStyle w:val="mainbody"/>
              </w:rPr>
            </w:pPr>
            <w:r>
              <w:rPr>
                <w:rStyle w:val="mainbody"/>
              </w:rPr>
              <w:t>Occupation:</w:t>
            </w:r>
          </w:p>
          <w:p w14:paraId="4809F287" w14:textId="77777777" w:rsidR="00445599" w:rsidRDefault="00445599" w:rsidP="00445599">
            <w:pPr>
              <w:pStyle w:val="BasicParagraph"/>
            </w:pPr>
          </w:p>
        </w:tc>
      </w:tr>
      <w:tr w:rsidR="00445599" w14:paraId="20729C19" w14:textId="77777777" w:rsidTr="00445599">
        <w:trPr>
          <w:trHeight w:val="60"/>
        </w:trPr>
        <w:tc>
          <w:tcPr>
            <w:tcW w:w="510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22F29D" w14:textId="77777777" w:rsidR="00445599" w:rsidRDefault="00445599" w:rsidP="00445599">
            <w:pPr>
              <w:pStyle w:val="BasicParagraph"/>
              <w:ind w:left="62" w:hanging="62"/>
              <w:rPr>
                <w:rStyle w:val="mainbody"/>
                <w:color w:val="auto"/>
              </w:rPr>
            </w:pPr>
            <w:r>
              <w:rPr>
                <w:rStyle w:val="mainbody"/>
              </w:rPr>
              <w:t>Contact prior to interview:</w:t>
            </w:r>
          </w:p>
          <w:p w14:paraId="21C248B4" w14:textId="77777777" w:rsidR="00445599" w:rsidRDefault="00445599" w:rsidP="00445599">
            <w:pPr>
              <w:pStyle w:val="BasicParagraph"/>
              <w:ind w:left="62" w:hanging="62"/>
            </w:pPr>
          </w:p>
        </w:tc>
        <w:tc>
          <w:tcPr>
            <w:tcW w:w="53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6BE8CC" w14:textId="77777777" w:rsidR="00445599" w:rsidRDefault="00445599" w:rsidP="00445599">
            <w:pPr>
              <w:pStyle w:val="BasicParagraph"/>
              <w:rPr>
                <w:rStyle w:val="mainbody"/>
              </w:rPr>
            </w:pPr>
            <w:r>
              <w:rPr>
                <w:rStyle w:val="mainbody"/>
              </w:rPr>
              <w:t>Contact prior to interview:</w:t>
            </w:r>
          </w:p>
          <w:p w14:paraId="07CEB7EC" w14:textId="77777777" w:rsidR="00445599" w:rsidRDefault="00445599" w:rsidP="00445599">
            <w:pPr>
              <w:pStyle w:val="BasicParagraph"/>
            </w:pPr>
          </w:p>
        </w:tc>
      </w:tr>
    </w:tbl>
    <w:tbl>
      <w:tblPr>
        <w:tblpPr w:leftFromText="180" w:rightFromText="180" w:vertAnchor="text" w:horzAnchor="page" w:tblpX="589" w:tblpY="233"/>
        <w:tblW w:w="10659" w:type="dxa"/>
        <w:tblLayout w:type="fixed"/>
        <w:tblCellMar>
          <w:left w:w="0" w:type="dxa"/>
          <w:right w:w="0" w:type="dxa"/>
        </w:tblCellMar>
        <w:tblLook w:val="0000" w:firstRow="0" w:lastRow="0" w:firstColumn="0" w:lastColumn="0" w:noHBand="0" w:noVBand="0"/>
      </w:tblPr>
      <w:tblGrid>
        <w:gridCol w:w="3715"/>
        <w:gridCol w:w="6944"/>
      </w:tblGrid>
      <w:tr w:rsidR="00445599" w14:paraId="2FEC5FC8" w14:textId="77777777" w:rsidTr="00445599">
        <w:trPr>
          <w:trHeight w:val="60"/>
        </w:trPr>
        <w:tc>
          <w:tcPr>
            <w:tcW w:w="37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049BE0" w14:textId="77777777" w:rsidR="00445599" w:rsidRDefault="00445599" w:rsidP="00445599">
            <w:pPr>
              <w:pStyle w:val="BasicParagraph"/>
              <w:rPr>
                <w:rFonts w:ascii="MyriadPro-Regular" w:hAnsi="MyriadPro-Regular" w:cs="MyriadPro-Regular"/>
                <w:sz w:val="22"/>
                <w:szCs w:val="22"/>
              </w:rPr>
            </w:pPr>
            <w:r>
              <w:rPr>
                <w:rFonts w:ascii="MyriadPro-Regular" w:hAnsi="MyriadPro-Regular" w:cs="MyriadPro-Regular"/>
                <w:sz w:val="22"/>
                <w:szCs w:val="22"/>
              </w:rPr>
              <w:t xml:space="preserve">Name a Contact Person from your clinical training </w:t>
            </w:r>
            <w:proofErr w:type="spellStart"/>
            <w:r>
              <w:rPr>
                <w:rFonts w:ascii="MyriadPro-Regular" w:hAnsi="MyriadPro-Regular" w:cs="MyriadPro-Regular"/>
                <w:sz w:val="22"/>
                <w:szCs w:val="22"/>
              </w:rPr>
              <w:t>organisation</w:t>
            </w:r>
            <w:proofErr w:type="spellEnd"/>
          </w:p>
          <w:p w14:paraId="12DCCB73" w14:textId="77777777" w:rsidR="00445599" w:rsidRDefault="00445599" w:rsidP="00445599">
            <w:pPr>
              <w:pStyle w:val="BasicParagraph"/>
            </w:pPr>
          </w:p>
        </w:tc>
        <w:tc>
          <w:tcPr>
            <w:tcW w:w="69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75C3FC" w14:textId="77777777" w:rsidR="00445599" w:rsidRDefault="00445599" w:rsidP="00445599">
            <w:pPr>
              <w:pStyle w:val="NoParagraphStyle"/>
              <w:spacing w:line="240" w:lineRule="auto"/>
              <w:textAlignment w:val="auto"/>
              <w:rPr>
                <w:rFonts w:ascii="MyriadPro-Semibold" w:hAnsi="MyriadPro-Semibold" w:cs="Times New Roman"/>
                <w:color w:val="auto"/>
              </w:rPr>
            </w:pPr>
          </w:p>
        </w:tc>
      </w:tr>
      <w:tr w:rsidR="00445599" w14:paraId="4A4BCE0C" w14:textId="77777777" w:rsidTr="00445599">
        <w:trPr>
          <w:trHeight w:val="60"/>
        </w:trPr>
        <w:tc>
          <w:tcPr>
            <w:tcW w:w="37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234F34" w14:textId="77777777" w:rsidR="00445599" w:rsidRDefault="00445599" w:rsidP="00445599">
            <w:pPr>
              <w:pStyle w:val="BasicParagraph"/>
              <w:suppressAutoHyphens/>
              <w:rPr>
                <w:rFonts w:ascii="MyriadPro-Regular" w:hAnsi="MyriadPro-Regular" w:cs="MyriadPro-Regular"/>
                <w:sz w:val="22"/>
                <w:szCs w:val="22"/>
              </w:rPr>
            </w:pPr>
            <w:r>
              <w:rPr>
                <w:rFonts w:ascii="MyriadPro-Regular" w:hAnsi="MyriadPro-Regular" w:cs="MyriadPro-Regular"/>
                <w:sz w:val="22"/>
                <w:szCs w:val="22"/>
              </w:rPr>
              <w:t xml:space="preserve">Address of Training </w:t>
            </w:r>
            <w:proofErr w:type="spellStart"/>
            <w:r>
              <w:rPr>
                <w:rFonts w:ascii="MyriadPro-Regular" w:hAnsi="MyriadPro-Regular" w:cs="MyriadPro-Regular"/>
                <w:sz w:val="22"/>
                <w:szCs w:val="22"/>
              </w:rPr>
              <w:t>Organisation</w:t>
            </w:r>
            <w:proofErr w:type="spellEnd"/>
            <w:r>
              <w:rPr>
                <w:rFonts w:ascii="MyriadPro-Regular" w:hAnsi="MyriadPro-Regular" w:cs="MyriadPro-Regular"/>
                <w:sz w:val="22"/>
                <w:szCs w:val="22"/>
              </w:rPr>
              <w:t>:</w:t>
            </w:r>
          </w:p>
          <w:p w14:paraId="57A245AC" w14:textId="77777777" w:rsidR="00445599" w:rsidRDefault="00445599" w:rsidP="00445599">
            <w:pPr>
              <w:pStyle w:val="BasicParagraph"/>
              <w:suppressAutoHyphens/>
            </w:pPr>
          </w:p>
        </w:tc>
        <w:tc>
          <w:tcPr>
            <w:tcW w:w="69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57B1C7" w14:textId="77777777" w:rsidR="00445599" w:rsidRDefault="00445599" w:rsidP="00445599">
            <w:pPr>
              <w:pStyle w:val="NoParagraphStyle"/>
              <w:spacing w:line="240" w:lineRule="auto"/>
              <w:textAlignment w:val="auto"/>
              <w:rPr>
                <w:rFonts w:ascii="MyriadPro-Semibold" w:hAnsi="MyriadPro-Semibold" w:cs="Times New Roman"/>
                <w:color w:val="auto"/>
              </w:rPr>
            </w:pPr>
          </w:p>
        </w:tc>
      </w:tr>
      <w:tr w:rsidR="00445599" w14:paraId="5B93A448" w14:textId="77777777" w:rsidTr="00445599">
        <w:trPr>
          <w:trHeight w:val="60"/>
        </w:trPr>
        <w:tc>
          <w:tcPr>
            <w:tcW w:w="37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2C8962" w14:textId="77777777" w:rsidR="00445599" w:rsidRDefault="00445599" w:rsidP="00445599">
            <w:pPr>
              <w:pStyle w:val="BasicParagraph"/>
              <w:suppressAutoHyphens/>
              <w:rPr>
                <w:rFonts w:ascii="MyriadPro-Regular" w:hAnsi="MyriadPro-Regular" w:cs="MyriadPro-Regular"/>
                <w:sz w:val="22"/>
                <w:szCs w:val="22"/>
              </w:rPr>
            </w:pPr>
            <w:r>
              <w:rPr>
                <w:rFonts w:ascii="MyriadPro-Regular" w:hAnsi="MyriadPro-Regular" w:cs="MyriadPro-Regular"/>
                <w:sz w:val="22"/>
                <w:szCs w:val="22"/>
              </w:rPr>
              <w:t>Telephone number:</w:t>
            </w:r>
          </w:p>
          <w:p w14:paraId="1C9F6B71" w14:textId="77777777" w:rsidR="00445599" w:rsidRDefault="00445599" w:rsidP="00445599">
            <w:pPr>
              <w:pStyle w:val="BasicParagraph"/>
              <w:suppressAutoHyphens/>
            </w:pPr>
          </w:p>
        </w:tc>
        <w:tc>
          <w:tcPr>
            <w:tcW w:w="69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E984AD" w14:textId="77777777" w:rsidR="00445599" w:rsidRDefault="00445599" w:rsidP="00445599">
            <w:pPr>
              <w:pStyle w:val="NoParagraphStyle"/>
              <w:spacing w:line="240" w:lineRule="auto"/>
              <w:textAlignment w:val="auto"/>
              <w:rPr>
                <w:rFonts w:ascii="MyriadPro-Semibold" w:hAnsi="MyriadPro-Semibold" w:cs="Times New Roman"/>
                <w:color w:val="auto"/>
              </w:rPr>
            </w:pPr>
          </w:p>
        </w:tc>
      </w:tr>
      <w:tr w:rsidR="00445599" w14:paraId="4430FD0E" w14:textId="77777777" w:rsidTr="00445599">
        <w:trPr>
          <w:trHeight w:val="60"/>
        </w:trPr>
        <w:tc>
          <w:tcPr>
            <w:tcW w:w="37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124A47" w14:textId="77777777" w:rsidR="00445599" w:rsidRDefault="00445599" w:rsidP="00445599">
            <w:pPr>
              <w:pStyle w:val="BasicParagraph"/>
              <w:suppressAutoHyphens/>
              <w:rPr>
                <w:rFonts w:ascii="MyriadPro-Regular" w:hAnsi="MyriadPro-Regular" w:cs="MyriadPro-Regular"/>
                <w:sz w:val="22"/>
                <w:szCs w:val="22"/>
              </w:rPr>
            </w:pPr>
            <w:r>
              <w:rPr>
                <w:rFonts w:ascii="MyriadPro-Regular" w:hAnsi="MyriadPro-Regular" w:cs="MyriadPro-Regular"/>
                <w:sz w:val="22"/>
                <w:szCs w:val="22"/>
              </w:rPr>
              <w:t>Email address:</w:t>
            </w:r>
          </w:p>
          <w:p w14:paraId="3AB863C1" w14:textId="77777777" w:rsidR="00445599" w:rsidRDefault="00445599" w:rsidP="00445599">
            <w:pPr>
              <w:pStyle w:val="BasicParagraph"/>
              <w:suppressAutoHyphens/>
            </w:pPr>
          </w:p>
        </w:tc>
        <w:tc>
          <w:tcPr>
            <w:tcW w:w="69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ED7B469" w14:textId="77777777" w:rsidR="00445599" w:rsidRDefault="00445599" w:rsidP="00445599">
            <w:pPr>
              <w:pStyle w:val="NoParagraphStyle"/>
              <w:spacing w:line="240" w:lineRule="auto"/>
              <w:textAlignment w:val="auto"/>
              <w:rPr>
                <w:rFonts w:ascii="MyriadPro-Semibold" w:hAnsi="MyriadPro-Semibold" w:cs="Times New Roman"/>
                <w:color w:val="auto"/>
              </w:rPr>
            </w:pPr>
          </w:p>
        </w:tc>
      </w:tr>
    </w:tbl>
    <w:p w14:paraId="13BEF372" w14:textId="77777777" w:rsidR="00445599" w:rsidRDefault="00445599" w:rsidP="00445599">
      <w:pPr>
        <w:pStyle w:val="BasicParagraph"/>
        <w:rPr>
          <w:rStyle w:val="mainbody"/>
          <w:color w:val="auto"/>
        </w:rPr>
      </w:pPr>
    </w:p>
    <w:p w14:paraId="1F8E1716" w14:textId="77777777" w:rsidR="00445599" w:rsidRDefault="00445599" w:rsidP="00445599">
      <w:pPr>
        <w:pStyle w:val="BasicParagraph"/>
        <w:rPr>
          <w:rStyle w:val="mainbody"/>
        </w:rPr>
      </w:pPr>
    </w:p>
    <w:p w14:paraId="29186316" w14:textId="77777777" w:rsidR="00445599" w:rsidRDefault="00445599" w:rsidP="00445599">
      <w:pPr>
        <w:pStyle w:val="BasicParagraph"/>
        <w:ind w:left="567"/>
        <w:rPr>
          <w:rStyle w:val="mainbody"/>
        </w:rPr>
      </w:pPr>
      <w:r>
        <w:rPr>
          <w:rStyle w:val="mainbody"/>
        </w:rPr>
        <w:t>To help us with our own monitoring please tell us where you found out about this vacancy:</w:t>
      </w:r>
    </w:p>
    <w:p w14:paraId="279E1065" w14:textId="77777777" w:rsidR="00445599" w:rsidRDefault="00445599" w:rsidP="00445599">
      <w:pPr>
        <w:pStyle w:val="BasicParagraph"/>
        <w:ind w:left="567"/>
        <w:rPr>
          <w:rStyle w:val="mainbody"/>
        </w:rPr>
      </w:pPr>
    </w:p>
    <w:p w14:paraId="75E7BE84" w14:textId="77777777" w:rsidR="00445599" w:rsidRDefault="00445599" w:rsidP="00445599">
      <w:pPr>
        <w:pStyle w:val="BasicParagraph"/>
        <w:ind w:left="567"/>
        <w:rPr>
          <w:rStyle w:val="mainbody"/>
        </w:rPr>
      </w:pPr>
    </w:p>
    <w:p w14:paraId="5684C743" w14:textId="77777777" w:rsidR="00445599" w:rsidRDefault="00445599" w:rsidP="00445599">
      <w:pPr>
        <w:pStyle w:val="BasicParagraph"/>
        <w:ind w:left="567"/>
        <w:rPr>
          <w:rStyle w:val="mainbody"/>
        </w:rPr>
      </w:pPr>
      <w:r>
        <w:rPr>
          <w:rStyle w:val="mainbody"/>
        </w:rPr>
        <w:t>________________________________________________________________</w:t>
      </w:r>
    </w:p>
    <w:p w14:paraId="3EDD322D" w14:textId="77777777" w:rsidR="00445599" w:rsidRDefault="00445599" w:rsidP="00445599">
      <w:pPr>
        <w:pStyle w:val="BasicParagraph"/>
        <w:ind w:left="567"/>
        <w:rPr>
          <w:rStyle w:val="mainbody"/>
        </w:rPr>
      </w:pPr>
      <w:r>
        <w:rPr>
          <w:rStyle w:val="mainbody"/>
        </w:rPr>
        <w:t>I certify that the information given on this form is correct</w:t>
      </w:r>
    </w:p>
    <w:p w14:paraId="46DAC436" w14:textId="77777777" w:rsidR="00445599" w:rsidRDefault="00445599" w:rsidP="00445599">
      <w:pPr>
        <w:pStyle w:val="BasicParagraph"/>
        <w:rPr>
          <w:rStyle w:val="mainbody"/>
        </w:rPr>
      </w:pPr>
      <w:r>
        <w:rPr>
          <w:rStyle w:val="mainbody"/>
        </w:rPr>
        <w:br w:type="page"/>
      </w:r>
    </w:p>
    <w:p w14:paraId="51A6199E" w14:textId="77777777" w:rsidR="00445599" w:rsidRDefault="00445599" w:rsidP="00445599">
      <w:pPr>
        <w:pStyle w:val="BasicParagraph"/>
        <w:rPr>
          <w:rStyle w:val="mainbody"/>
        </w:rPr>
      </w:pPr>
    </w:p>
    <w:p w14:paraId="6C319F9B" w14:textId="77777777" w:rsidR="00445599" w:rsidRDefault="00445599" w:rsidP="00445599">
      <w:pPr>
        <w:pStyle w:val="BasicParagraph"/>
        <w:ind w:left="567"/>
        <w:rPr>
          <w:rStyle w:val="mainbody"/>
        </w:rPr>
      </w:pPr>
      <w:r>
        <w:rPr>
          <w:rStyle w:val="mainbody"/>
        </w:rPr>
        <w:t>Date: _________________________</w:t>
      </w:r>
      <w:r>
        <w:rPr>
          <w:rStyle w:val="mainbody"/>
        </w:rPr>
        <w:tab/>
        <w:t>Signed: ________________________</w:t>
      </w:r>
    </w:p>
    <w:p w14:paraId="46C4FC03" w14:textId="77777777" w:rsidR="00445599" w:rsidRDefault="00445599" w:rsidP="00445599">
      <w:pPr>
        <w:pStyle w:val="BasicParagraph"/>
        <w:ind w:left="567"/>
        <w:rPr>
          <w:rStyle w:val="mainbody"/>
        </w:rPr>
      </w:pPr>
    </w:p>
    <w:p w14:paraId="0E04DEED" w14:textId="77777777" w:rsidR="00445599" w:rsidRDefault="00445599" w:rsidP="00445599">
      <w:pPr>
        <w:pStyle w:val="BasicParagraph"/>
        <w:ind w:left="567"/>
        <w:rPr>
          <w:rStyle w:val="mainbody"/>
        </w:rPr>
      </w:pPr>
    </w:p>
    <w:p w14:paraId="6BE8E9C9" w14:textId="77777777" w:rsidR="00445599" w:rsidRDefault="00445599" w:rsidP="00445599">
      <w:pPr>
        <w:pStyle w:val="BasicParagraph"/>
        <w:ind w:left="567"/>
        <w:rPr>
          <w:rStyle w:val="mainbody"/>
        </w:rPr>
      </w:pPr>
      <w:r>
        <w:rPr>
          <w:rStyle w:val="mainbody"/>
        </w:rPr>
        <w:t xml:space="preserve">Please return the completed form to: </w:t>
      </w:r>
    </w:p>
    <w:p w14:paraId="615DACFE" w14:textId="77777777" w:rsidR="00445599" w:rsidRDefault="00445599" w:rsidP="00445599">
      <w:pPr>
        <w:pStyle w:val="BasicParagraph"/>
        <w:ind w:left="567"/>
        <w:rPr>
          <w:rStyle w:val="mainbody"/>
        </w:rPr>
      </w:pPr>
      <w:r>
        <w:rPr>
          <w:rStyle w:val="mainbody"/>
        </w:rPr>
        <w:t>Southwark Carers Counselling Service</w:t>
      </w:r>
    </w:p>
    <w:p w14:paraId="61C2788B" w14:textId="77777777" w:rsidR="00445599" w:rsidRDefault="00445599" w:rsidP="00445599">
      <w:pPr>
        <w:pStyle w:val="BasicParagraph"/>
        <w:ind w:left="567"/>
        <w:rPr>
          <w:rStyle w:val="mainbody"/>
        </w:rPr>
      </w:pPr>
      <w:r>
        <w:rPr>
          <w:rStyle w:val="mainbody"/>
        </w:rPr>
        <w:t>3</w:t>
      </w:r>
      <w:r w:rsidRPr="00022017">
        <w:rPr>
          <w:rStyle w:val="mainbody"/>
          <w:vertAlign w:val="superscript"/>
        </w:rPr>
        <w:t>rd</w:t>
      </w:r>
      <w:r>
        <w:rPr>
          <w:rStyle w:val="mainbody"/>
        </w:rPr>
        <w:t xml:space="preserve"> Floor, Walworth Methodist Church</w:t>
      </w:r>
    </w:p>
    <w:p w14:paraId="7C975864" w14:textId="77777777" w:rsidR="00445599" w:rsidRDefault="00445599" w:rsidP="00445599">
      <w:pPr>
        <w:pStyle w:val="BasicParagraph"/>
        <w:ind w:left="567"/>
        <w:rPr>
          <w:rStyle w:val="mainbody"/>
        </w:rPr>
      </w:pPr>
      <w:r>
        <w:rPr>
          <w:rStyle w:val="mainbody"/>
        </w:rPr>
        <w:t xml:space="preserve">54 </w:t>
      </w:r>
      <w:proofErr w:type="spellStart"/>
      <w:r>
        <w:rPr>
          <w:rStyle w:val="mainbody"/>
        </w:rPr>
        <w:t>Camberwell</w:t>
      </w:r>
      <w:proofErr w:type="spellEnd"/>
      <w:r>
        <w:rPr>
          <w:rStyle w:val="mainbody"/>
        </w:rPr>
        <w:t xml:space="preserve"> Road</w:t>
      </w:r>
    </w:p>
    <w:p w14:paraId="5526E3BF" w14:textId="77777777" w:rsidR="00445599" w:rsidRDefault="00445599" w:rsidP="00445599">
      <w:pPr>
        <w:widowControl w:val="0"/>
        <w:autoSpaceDE w:val="0"/>
        <w:autoSpaceDN w:val="0"/>
        <w:adjustRightInd w:val="0"/>
        <w:spacing w:line="288" w:lineRule="auto"/>
        <w:ind w:left="567"/>
        <w:textAlignment w:val="center"/>
        <w:rPr>
          <w:rStyle w:val="mainbody"/>
          <w:color w:val="000000"/>
        </w:rPr>
      </w:pPr>
      <w:r>
        <w:rPr>
          <w:rStyle w:val="mainbody"/>
        </w:rPr>
        <w:t>London SE5 0EN</w:t>
      </w:r>
    </w:p>
    <w:p w14:paraId="4FFBF41F" w14:textId="77777777" w:rsidR="00445599" w:rsidRDefault="00445599" w:rsidP="00445599">
      <w:pPr>
        <w:pStyle w:val="BasicParagraph"/>
        <w:suppressAutoHyphens/>
        <w:ind w:left="567"/>
        <w:rPr>
          <w:rStyle w:val="mainbody"/>
          <w:color w:val="auto"/>
        </w:rPr>
      </w:pPr>
      <w:r>
        <w:rPr>
          <w:rStyle w:val="mainbody"/>
        </w:rPr>
        <w:br w:type="page"/>
      </w:r>
      <w:r>
        <w:rPr>
          <w:rStyle w:val="pagetitle"/>
        </w:rPr>
        <w:t>Monitoring Form</w:t>
      </w:r>
    </w:p>
    <w:p w14:paraId="0FD12C05" w14:textId="77777777" w:rsidR="00445599" w:rsidRDefault="00445599" w:rsidP="00445599">
      <w:pPr>
        <w:pStyle w:val="BasicParagraph"/>
        <w:suppressAutoHyphens/>
        <w:ind w:left="567"/>
        <w:rPr>
          <w:rStyle w:val="mainbody"/>
        </w:rPr>
      </w:pPr>
    </w:p>
    <w:p w14:paraId="66927EBA" w14:textId="77777777" w:rsidR="00445599" w:rsidRDefault="00445599" w:rsidP="00445599">
      <w:pPr>
        <w:pStyle w:val="BasicParagraph"/>
        <w:suppressAutoHyphens/>
        <w:ind w:left="567"/>
        <w:rPr>
          <w:rStyle w:val="semibold14"/>
        </w:rPr>
      </w:pPr>
      <w:r>
        <w:rPr>
          <w:rStyle w:val="semibold14"/>
        </w:rPr>
        <w:t xml:space="preserve">This is an entirely optional form.  </w:t>
      </w:r>
      <w:proofErr w:type="gramStart"/>
      <w:r>
        <w:rPr>
          <w:rStyle w:val="semibold14"/>
        </w:rPr>
        <w:t>If you choose not to answer any or all of these questions.</w:t>
      </w:r>
      <w:proofErr w:type="gramEnd"/>
      <w:r>
        <w:rPr>
          <w:rStyle w:val="semibold14"/>
        </w:rPr>
        <w:t xml:space="preserve">  </w:t>
      </w:r>
    </w:p>
    <w:p w14:paraId="1D148747" w14:textId="77777777" w:rsidR="00445599" w:rsidRDefault="00445599" w:rsidP="00445599">
      <w:pPr>
        <w:pStyle w:val="BasicParagraph"/>
        <w:suppressAutoHyphens/>
        <w:ind w:left="567"/>
        <w:rPr>
          <w:rStyle w:val="mainbody"/>
        </w:rPr>
      </w:pPr>
      <w:r>
        <w:rPr>
          <w:rStyle w:val="semibold14"/>
        </w:rPr>
        <w:t>Your application will be completely unaffected.</w:t>
      </w:r>
    </w:p>
    <w:p w14:paraId="3796833D" w14:textId="77777777" w:rsidR="00445599" w:rsidRDefault="00445599" w:rsidP="00445599">
      <w:pPr>
        <w:pStyle w:val="BasicParagraph"/>
        <w:suppressAutoHyphens/>
        <w:ind w:left="567"/>
        <w:rPr>
          <w:rStyle w:val="mainbody"/>
        </w:rPr>
      </w:pPr>
    </w:p>
    <w:p w14:paraId="243589D6" w14:textId="77777777" w:rsidR="00445599" w:rsidRDefault="00445599" w:rsidP="00445599">
      <w:pPr>
        <w:pStyle w:val="BasicParagraph"/>
        <w:suppressAutoHyphens/>
        <w:ind w:left="567"/>
        <w:rPr>
          <w:rStyle w:val="mainbody"/>
        </w:rPr>
      </w:pPr>
      <w:r>
        <w:rPr>
          <w:rStyle w:val="mainbody"/>
        </w:rPr>
        <w:t xml:space="preserve">Our aim is to ensure that no applicant receives less </w:t>
      </w:r>
      <w:proofErr w:type="spellStart"/>
      <w:r>
        <w:rPr>
          <w:rStyle w:val="mainbody"/>
        </w:rPr>
        <w:t>favourable</w:t>
      </w:r>
      <w:proofErr w:type="spellEnd"/>
      <w:r>
        <w:rPr>
          <w:rStyle w:val="mainbody"/>
        </w:rPr>
        <w:t xml:space="preserve"> treatment than any other.  Selection criteria and procedures will be kept under review to ensure that individuals are selected, promoted and treated solely on the basis of merit and relevant abilities. All employees will be given equal opportunity within the </w:t>
      </w:r>
      <w:proofErr w:type="spellStart"/>
      <w:r>
        <w:rPr>
          <w:rStyle w:val="mainbody"/>
        </w:rPr>
        <w:t>organisation</w:t>
      </w:r>
      <w:proofErr w:type="spellEnd"/>
      <w:r>
        <w:rPr>
          <w:rStyle w:val="mainbody"/>
        </w:rPr>
        <w:t xml:space="preserve">. Applications from disabled people are welcome, but we regret that some of our premises are not wheelchair accessible. </w:t>
      </w:r>
    </w:p>
    <w:p w14:paraId="34F5A5F1" w14:textId="77777777" w:rsidR="00445599" w:rsidRDefault="00445599" w:rsidP="00445599">
      <w:pPr>
        <w:pStyle w:val="BasicParagraph"/>
        <w:suppressAutoHyphens/>
        <w:ind w:left="567"/>
        <w:rPr>
          <w:rStyle w:val="mainbody"/>
        </w:rPr>
      </w:pPr>
    </w:p>
    <w:p w14:paraId="4EEBE82A" w14:textId="77777777" w:rsidR="00445599" w:rsidRDefault="00445599" w:rsidP="00445599">
      <w:pPr>
        <w:pStyle w:val="BasicParagraph"/>
        <w:suppressAutoHyphens/>
        <w:ind w:left="567"/>
        <w:rPr>
          <w:rStyle w:val="mainbody"/>
        </w:rPr>
      </w:pPr>
      <w:r>
        <w:rPr>
          <w:rStyle w:val="mainbody"/>
        </w:rPr>
        <w:t>We use the information on this form to ensure that our recruitment practices are reaching as wide a selection of people as possible, and to alert us to any possible discrimination or unhelpful policies or practices.  The information recorded will be used to improve the recruitment and selection process.</w:t>
      </w:r>
    </w:p>
    <w:p w14:paraId="4B367663" w14:textId="77777777" w:rsidR="00445599" w:rsidRDefault="00445599" w:rsidP="00445599">
      <w:pPr>
        <w:pStyle w:val="BasicParagraph"/>
        <w:suppressAutoHyphens/>
        <w:ind w:left="567"/>
        <w:rPr>
          <w:rStyle w:val="mainbody"/>
        </w:rPr>
      </w:pPr>
    </w:p>
    <w:p w14:paraId="036899B9" w14:textId="77777777" w:rsidR="00445599" w:rsidRDefault="00445599" w:rsidP="00445599">
      <w:pPr>
        <w:pStyle w:val="BasicParagraph"/>
        <w:suppressAutoHyphens/>
        <w:ind w:left="567"/>
        <w:rPr>
          <w:rStyle w:val="mainbody"/>
        </w:rPr>
      </w:pPr>
      <w:r>
        <w:rPr>
          <w:rStyle w:val="mainbody"/>
        </w:rPr>
        <w:t xml:space="preserve">When your application is returned, this page is detached and the information is not available to the Interview Panel.   </w:t>
      </w:r>
    </w:p>
    <w:p w14:paraId="5EDDF4F2" w14:textId="77777777" w:rsidR="00445599" w:rsidRDefault="00445599" w:rsidP="00445599">
      <w:pPr>
        <w:pStyle w:val="BasicParagraph"/>
        <w:suppressAutoHyphens/>
        <w:ind w:left="567"/>
        <w:rPr>
          <w:rStyle w:val="mainbody"/>
        </w:rPr>
      </w:pPr>
    </w:p>
    <w:p w14:paraId="040ABE3C" w14:textId="77777777" w:rsidR="00445599" w:rsidRDefault="00445599" w:rsidP="00445599">
      <w:pPr>
        <w:pStyle w:val="BasicParagraph"/>
        <w:suppressAutoHyphens/>
        <w:ind w:left="567"/>
        <w:rPr>
          <w:rStyle w:val="mainbody"/>
        </w:rPr>
      </w:pPr>
      <w:r>
        <w:rPr>
          <w:rStyle w:val="mainbody"/>
        </w:rPr>
        <w:t>How and when did you find out about us?</w:t>
      </w:r>
    </w:p>
    <w:p w14:paraId="2B30C0DD" w14:textId="77777777" w:rsidR="00445599" w:rsidRDefault="00445599" w:rsidP="00445599">
      <w:pPr>
        <w:pStyle w:val="BasicParagraph"/>
        <w:suppressAutoHyphens/>
        <w:ind w:left="567"/>
        <w:rPr>
          <w:rStyle w:val="mainbody"/>
        </w:rPr>
      </w:pPr>
    </w:p>
    <w:p w14:paraId="0863B98D" w14:textId="77777777" w:rsidR="00445599" w:rsidRDefault="00445599" w:rsidP="00445599">
      <w:pPr>
        <w:pStyle w:val="BasicParagraph"/>
        <w:suppressAutoHyphens/>
        <w:ind w:left="567"/>
        <w:rPr>
          <w:rStyle w:val="mainbody"/>
        </w:rPr>
      </w:pPr>
    </w:p>
    <w:p w14:paraId="74D212D6" w14:textId="77777777" w:rsidR="00445599" w:rsidRDefault="00445599" w:rsidP="00445599">
      <w:pPr>
        <w:pStyle w:val="BasicParagraph"/>
        <w:suppressAutoHyphens/>
        <w:ind w:left="567"/>
        <w:rPr>
          <w:rStyle w:val="mainbody"/>
        </w:rPr>
      </w:pPr>
    </w:p>
    <w:p w14:paraId="3A2999EC" w14:textId="77777777" w:rsidR="00445599" w:rsidRDefault="00445599" w:rsidP="00445599">
      <w:pPr>
        <w:pStyle w:val="BasicParagraph"/>
        <w:suppressAutoHyphens/>
        <w:ind w:left="567"/>
        <w:rPr>
          <w:rStyle w:val="mainbody"/>
        </w:rPr>
      </w:pPr>
    </w:p>
    <w:p w14:paraId="6902C813" w14:textId="77777777" w:rsidR="00445599" w:rsidRDefault="00445599" w:rsidP="00445599">
      <w:pPr>
        <w:pStyle w:val="BasicParagraph"/>
        <w:suppressAutoHyphens/>
        <w:ind w:left="567"/>
        <w:rPr>
          <w:rStyle w:val="mainbody"/>
        </w:rPr>
      </w:pPr>
      <w:r>
        <w:rPr>
          <w:rStyle w:val="mainbody"/>
        </w:rPr>
        <w:t>Date:</w:t>
      </w:r>
      <w:r>
        <w:rPr>
          <w:rStyle w:val="mainbody"/>
        </w:rPr>
        <w:tab/>
      </w:r>
      <w:r>
        <w:rPr>
          <w:rStyle w:val="mainbody"/>
        </w:rPr>
        <w:tab/>
      </w:r>
      <w:r>
        <w:rPr>
          <w:rStyle w:val="mainbody"/>
        </w:rPr>
        <w:tab/>
      </w:r>
    </w:p>
    <w:p w14:paraId="2AC27CD6" w14:textId="77777777" w:rsidR="00445599" w:rsidRDefault="00445599" w:rsidP="00445599">
      <w:pPr>
        <w:pStyle w:val="BasicParagraph"/>
        <w:suppressAutoHyphens/>
        <w:ind w:left="567"/>
        <w:rPr>
          <w:rStyle w:val="mainbody"/>
        </w:rPr>
      </w:pPr>
    </w:p>
    <w:p w14:paraId="023BE1DB" w14:textId="77777777" w:rsidR="00445599" w:rsidRDefault="00445599" w:rsidP="00445599">
      <w:pPr>
        <w:pStyle w:val="BasicParagraph"/>
        <w:suppressAutoHyphens/>
        <w:ind w:left="567"/>
        <w:rPr>
          <w:rStyle w:val="mainbody"/>
        </w:rPr>
      </w:pPr>
    </w:p>
    <w:p w14:paraId="4E54464E" w14:textId="77777777" w:rsidR="00445599" w:rsidRDefault="00445599" w:rsidP="00445599">
      <w:pPr>
        <w:pStyle w:val="BasicParagraph"/>
        <w:suppressAutoHyphens/>
        <w:ind w:left="567"/>
        <w:rPr>
          <w:rStyle w:val="mainbody"/>
        </w:rPr>
      </w:pPr>
      <w:r>
        <w:rPr>
          <w:rStyle w:val="mainbody"/>
        </w:rPr>
        <w:t>Gender:</w:t>
      </w:r>
      <w:r>
        <w:rPr>
          <w:rStyle w:val="mainbody"/>
        </w:rPr>
        <w:tab/>
        <w:t xml:space="preserve">      </w:t>
      </w:r>
      <w:r>
        <w:rPr>
          <w:rStyle w:val="mainbody"/>
        </w:rPr>
        <w:tab/>
        <w:t xml:space="preserve">         </w:t>
      </w:r>
    </w:p>
    <w:p w14:paraId="1219FD93" w14:textId="77777777" w:rsidR="00445599" w:rsidRDefault="00445599" w:rsidP="00445599">
      <w:pPr>
        <w:pStyle w:val="BasicParagraph"/>
        <w:suppressAutoHyphens/>
        <w:ind w:left="567"/>
        <w:rPr>
          <w:rStyle w:val="mainbody"/>
        </w:rPr>
      </w:pPr>
    </w:p>
    <w:p w14:paraId="0A21B5B7" w14:textId="77777777" w:rsidR="00445599" w:rsidRDefault="00445599" w:rsidP="00445599">
      <w:pPr>
        <w:pStyle w:val="BasicParagraph"/>
        <w:suppressAutoHyphens/>
        <w:ind w:left="567"/>
        <w:rPr>
          <w:rStyle w:val="mainbody"/>
        </w:rPr>
      </w:pPr>
      <w:r>
        <w:rPr>
          <w:rStyle w:val="mainbody"/>
        </w:rPr>
        <w:t>Do you consider yourself to have a disability?</w:t>
      </w:r>
    </w:p>
    <w:p w14:paraId="4A44E1A1" w14:textId="77777777" w:rsidR="00445599" w:rsidRDefault="00445599" w:rsidP="00445599">
      <w:pPr>
        <w:pStyle w:val="BasicParagraph"/>
        <w:suppressAutoHyphens/>
        <w:ind w:left="567"/>
        <w:rPr>
          <w:rStyle w:val="mainbody"/>
        </w:rPr>
      </w:pPr>
      <w:r>
        <w:rPr>
          <w:rStyle w:val="mainbody"/>
        </w:rPr>
        <w:t>If yes, are you registered disabled?</w:t>
      </w:r>
      <w:r>
        <w:rPr>
          <w:rStyle w:val="mainbody"/>
        </w:rPr>
        <w:tab/>
        <w:t xml:space="preserve">   </w:t>
      </w:r>
      <w:r>
        <w:rPr>
          <w:rStyle w:val="mainbody"/>
        </w:rPr>
        <w:tab/>
        <w:t xml:space="preserve">   </w:t>
      </w:r>
    </w:p>
    <w:p w14:paraId="4F90C783" w14:textId="77777777" w:rsidR="00445599" w:rsidRDefault="00445599" w:rsidP="00445599">
      <w:pPr>
        <w:pStyle w:val="BasicParagraph"/>
        <w:suppressAutoHyphens/>
        <w:ind w:left="567"/>
        <w:rPr>
          <w:rStyle w:val="mainbody"/>
        </w:rPr>
      </w:pPr>
    </w:p>
    <w:p w14:paraId="0042C742" w14:textId="77777777" w:rsidR="00445599" w:rsidRDefault="00445599" w:rsidP="00445599">
      <w:pPr>
        <w:pStyle w:val="BasicParagraph"/>
        <w:suppressAutoHyphens/>
        <w:ind w:left="567"/>
        <w:rPr>
          <w:rStyle w:val="mainbody"/>
        </w:rPr>
      </w:pPr>
    </w:p>
    <w:p w14:paraId="1CE2DA36" w14:textId="77777777" w:rsidR="00445599" w:rsidRDefault="00445599" w:rsidP="00445599">
      <w:pPr>
        <w:pStyle w:val="BasicParagraph"/>
        <w:suppressAutoHyphens/>
        <w:ind w:left="567"/>
        <w:rPr>
          <w:rStyle w:val="mainbody"/>
        </w:rPr>
      </w:pPr>
      <w:r>
        <w:rPr>
          <w:rStyle w:val="mainbody"/>
        </w:rPr>
        <w:t>In your own words, please describe your ethnic origin (e.g. Black Caribbean; Irish; White British)</w:t>
      </w:r>
    </w:p>
    <w:p w14:paraId="45DA1C0A" w14:textId="77777777" w:rsidR="00445599" w:rsidRDefault="00445599" w:rsidP="00445599">
      <w:pPr>
        <w:pStyle w:val="BasicParagraph"/>
        <w:suppressAutoHyphens/>
        <w:ind w:left="567"/>
        <w:rPr>
          <w:rStyle w:val="mainbody"/>
        </w:rPr>
      </w:pPr>
    </w:p>
    <w:p w14:paraId="5B728C5D" w14:textId="77777777" w:rsidR="00445599" w:rsidRDefault="00445599" w:rsidP="00445599">
      <w:pPr>
        <w:pStyle w:val="BasicParagraph"/>
        <w:suppressAutoHyphens/>
        <w:ind w:left="567"/>
        <w:rPr>
          <w:rStyle w:val="mainbody"/>
        </w:rPr>
      </w:pPr>
    </w:p>
    <w:p w14:paraId="547FB8BB" w14:textId="77777777" w:rsidR="00445599" w:rsidRDefault="00445599" w:rsidP="00445599">
      <w:pPr>
        <w:pStyle w:val="BasicParagraph"/>
        <w:suppressAutoHyphens/>
        <w:ind w:left="567"/>
        <w:rPr>
          <w:rStyle w:val="mainbody"/>
        </w:rPr>
      </w:pPr>
    </w:p>
    <w:p w14:paraId="42DEBBD2" w14:textId="77777777" w:rsidR="00445599" w:rsidRDefault="00445599" w:rsidP="00445599">
      <w:pPr>
        <w:widowControl w:val="0"/>
        <w:autoSpaceDE w:val="0"/>
        <w:autoSpaceDN w:val="0"/>
        <w:adjustRightInd w:val="0"/>
        <w:spacing w:line="288" w:lineRule="auto"/>
        <w:ind w:left="567"/>
        <w:textAlignment w:val="center"/>
        <w:rPr>
          <w:rStyle w:val="mainbody"/>
          <w:color w:val="000000"/>
        </w:rPr>
      </w:pPr>
      <w:r>
        <w:rPr>
          <w:rStyle w:val="mainbody"/>
        </w:rPr>
        <w:t>Please tell us your age:</w:t>
      </w:r>
    </w:p>
    <w:p w14:paraId="75D8319D" w14:textId="77777777" w:rsidR="00445599" w:rsidRDefault="00445599" w:rsidP="00445599">
      <w:pPr>
        <w:widowControl w:val="0"/>
        <w:autoSpaceDE w:val="0"/>
        <w:autoSpaceDN w:val="0"/>
        <w:adjustRightInd w:val="0"/>
        <w:spacing w:line="288" w:lineRule="auto"/>
        <w:ind w:left="-1134"/>
        <w:textAlignment w:val="center"/>
        <w:rPr>
          <w:rStyle w:val="mainbody"/>
        </w:rPr>
      </w:pPr>
    </w:p>
    <w:p w14:paraId="01F45B6F" w14:textId="77777777" w:rsidR="00445599" w:rsidRDefault="00445599" w:rsidP="00445599">
      <w:pPr>
        <w:widowControl w:val="0"/>
        <w:autoSpaceDE w:val="0"/>
        <w:autoSpaceDN w:val="0"/>
        <w:adjustRightInd w:val="0"/>
        <w:spacing w:line="288" w:lineRule="auto"/>
        <w:ind w:left="-1134"/>
        <w:textAlignment w:val="center"/>
        <w:rPr>
          <w:rStyle w:val="mainbody"/>
        </w:rPr>
      </w:pPr>
    </w:p>
    <w:p w14:paraId="16646D7F" w14:textId="77777777" w:rsidR="00445599" w:rsidRDefault="00445599" w:rsidP="00445599">
      <w:pPr>
        <w:widowControl w:val="0"/>
        <w:autoSpaceDE w:val="0"/>
        <w:autoSpaceDN w:val="0"/>
        <w:adjustRightInd w:val="0"/>
        <w:spacing w:line="288" w:lineRule="auto"/>
        <w:ind w:left="-1134"/>
        <w:textAlignment w:val="center"/>
        <w:rPr>
          <w:rStyle w:val="mainbody"/>
        </w:rPr>
      </w:pPr>
    </w:p>
    <w:p w14:paraId="36EE1D27" w14:textId="2668E4EB" w:rsidR="00445599" w:rsidRDefault="00445599" w:rsidP="00445599">
      <w:pPr>
        <w:pStyle w:val="BasicParagraph"/>
        <w:suppressAutoHyphens/>
        <w:ind w:left="567"/>
        <w:rPr>
          <w:rStyle w:val="pagetitle"/>
          <w:color w:val="auto"/>
        </w:rPr>
      </w:pPr>
      <w:r>
        <w:rPr>
          <w:rStyle w:val="pagetitle"/>
        </w:rPr>
        <w:t xml:space="preserve">Southwark </w:t>
      </w:r>
      <w:proofErr w:type="gramStart"/>
      <w:r>
        <w:rPr>
          <w:rStyle w:val="pagetitle"/>
        </w:rPr>
        <w:t>Carers  Counselling</w:t>
      </w:r>
      <w:proofErr w:type="gramEnd"/>
      <w:r>
        <w:rPr>
          <w:rStyle w:val="pagetitle"/>
        </w:rPr>
        <w:t xml:space="preserve"> Service</w:t>
      </w:r>
    </w:p>
    <w:p w14:paraId="67E12B6B" w14:textId="77777777" w:rsidR="00445599" w:rsidRDefault="00445599" w:rsidP="00445599">
      <w:pPr>
        <w:pStyle w:val="BasicParagraph"/>
        <w:suppressAutoHyphens/>
        <w:ind w:left="567"/>
        <w:rPr>
          <w:rStyle w:val="mainbody"/>
        </w:rPr>
      </w:pPr>
    </w:p>
    <w:p w14:paraId="444BA84C" w14:textId="77777777" w:rsidR="00445599" w:rsidRDefault="00445599" w:rsidP="00445599">
      <w:pPr>
        <w:pStyle w:val="BasicParagraph"/>
        <w:suppressAutoHyphens/>
        <w:ind w:left="567"/>
        <w:rPr>
          <w:rStyle w:val="mainbody"/>
        </w:rPr>
      </w:pPr>
      <w:r>
        <w:rPr>
          <w:rStyle w:val="semibold14"/>
        </w:rPr>
        <w:t>Volunteer Counsellor Agreement</w:t>
      </w:r>
    </w:p>
    <w:p w14:paraId="25845230" w14:textId="77777777" w:rsidR="00445599" w:rsidRDefault="00445599" w:rsidP="00445599">
      <w:pPr>
        <w:pStyle w:val="BasicParagraph"/>
        <w:suppressAutoHyphens/>
        <w:ind w:left="567"/>
        <w:rPr>
          <w:rStyle w:val="mainbody"/>
        </w:rPr>
      </w:pPr>
    </w:p>
    <w:p w14:paraId="6051C876" w14:textId="77777777" w:rsidR="00445599" w:rsidRDefault="00445599" w:rsidP="00445599">
      <w:pPr>
        <w:pStyle w:val="BasicParagraph"/>
        <w:suppressAutoHyphens/>
        <w:ind w:left="567"/>
        <w:rPr>
          <w:rStyle w:val="mainbody"/>
        </w:rPr>
      </w:pPr>
      <w:r>
        <w:rPr>
          <w:rStyle w:val="mainbody"/>
        </w:rPr>
        <w:t xml:space="preserve">Please note that this is not a contract of employment and this Agreement is not legally binding to either party. It is simply a means of highlighting our commitment to providing a rewarding and productive volunteering experience that is of mutual benefit to </w:t>
      </w:r>
      <w:proofErr w:type="spellStart"/>
      <w:r>
        <w:rPr>
          <w:rStyle w:val="mainbody"/>
        </w:rPr>
        <w:t>organisation</w:t>
      </w:r>
      <w:proofErr w:type="spellEnd"/>
      <w:r>
        <w:rPr>
          <w:rStyle w:val="mainbody"/>
        </w:rPr>
        <w:t xml:space="preserve"> and volunteer; and clarifying what that means to both parties.</w:t>
      </w:r>
    </w:p>
    <w:p w14:paraId="3C844C94" w14:textId="77777777" w:rsidR="00445599" w:rsidRDefault="00445599" w:rsidP="00445599">
      <w:pPr>
        <w:pStyle w:val="BasicParagraph"/>
        <w:suppressAutoHyphens/>
        <w:ind w:left="567"/>
        <w:rPr>
          <w:rStyle w:val="mainbody"/>
        </w:rPr>
      </w:pPr>
    </w:p>
    <w:p w14:paraId="3A7AB151" w14:textId="77777777" w:rsidR="00445599" w:rsidRDefault="00445599" w:rsidP="00445599">
      <w:pPr>
        <w:pStyle w:val="BasicParagraph"/>
        <w:suppressAutoHyphens/>
        <w:ind w:left="567"/>
        <w:rPr>
          <w:rStyle w:val="mainbody"/>
        </w:rPr>
      </w:pPr>
      <w:r>
        <w:rPr>
          <w:rStyle w:val="mainbody"/>
          <w:rFonts w:ascii="MyriadPro-It" w:hAnsi="MyriadPro-It" w:cs="MyriadPro-It"/>
          <w:i/>
          <w:iCs/>
        </w:rPr>
        <w:t xml:space="preserve">One copy to be kept by Volunteer Counsellor </w:t>
      </w:r>
    </w:p>
    <w:p w14:paraId="0FF14B51" w14:textId="77777777" w:rsidR="00445599" w:rsidRDefault="00445599" w:rsidP="00445599">
      <w:pPr>
        <w:widowControl w:val="0"/>
        <w:autoSpaceDE w:val="0"/>
        <w:autoSpaceDN w:val="0"/>
        <w:adjustRightInd w:val="0"/>
        <w:spacing w:line="288" w:lineRule="auto"/>
        <w:ind w:left="567"/>
        <w:textAlignment w:val="center"/>
        <w:rPr>
          <w:rStyle w:val="mainbody"/>
          <w:color w:val="000000"/>
        </w:rPr>
      </w:pPr>
      <w:r>
        <w:rPr>
          <w:rStyle w:val="mainbody"/>
          <w:rFonts w:ascii="MyriadPro-It" w:hAnsi="MyriadPro-It" w:cs="MyriadPro-It"/>
          <w:i/>
          <w:iCs/>
        </w:rPr>
        <w:t>One copy to be kept by Southwark Carers Counselling Service</w:t>
      </w:r>
    </w:p>
    <w:p w14:paraId="36E32291" w14:textId="77777777" w:rsidR="00445599" w:rsidRDefault="00445599" w:rsidP="00445599">
      <w:pPr>
        <w:widowControl w:val="0"/>
        <w:autoSpaceDE w:val="0"/>
        <w:autoSpaceDN w:val="0"/>
        <w:adjustRightInd w:val="0"/>
        <w:spacing w:line="288" w:lineRule="auto"/>
        <w:ind w:left="-1134"/>
        <w:textAlignment w:val="center"/>
        <w:rPr>
          <w:rStyle w:val="mainbody"/>
        </w:rPr>
      </w:pPr>
    </w:p>
    <w:p w14:paraId="42B1DABC" w14:textId="6C11D272" w:rsidR="00445599" w:rsidRDefault="00445599" w:rsidP="00445599">
      <w:pPr>
        <w:widowControl w:val="0"/>
        <w:autoSpaceDE w:val="0"/>
        <w:autoSpaceDN w:val="0"/>
        <w:adjustRightInd w:val="0"/>
        <w:spacing w:line="288" w:lineRule="auto"/>
        <w:ind w:left="567"/>
        <w:textAlignment w:val="center"/>
        <w:rPr>
          <w:rStyle w:val="mainbody"/>
        </w:rPr>
      </w:pPr>
      <w:r>
        <w:rPr>
          <w:rFonts w:ascii="MyriadPro-It" w:hAnsi="MyriadPro-It" w:cs="MyriadPro-It"/>
          <w:i/>
          <w:iCs/>
          <w:noProof/>
          <w:sz w:val="22"/>
          <w:szCs w:val="22"/>
          <w:lang w:val="en-US"/>
        </w:rPr>
        <mc:AlternateContent>
          <mc:Choice Requires="wps">
            <w:drawing>
              <wp:anchor distT="0" distB="0" distL="114300" distR="114300" simplePos="0" relativeHeight="251659264" behindDoc="1" locked="0" layoutInCell="1" allowOverlap="1" wp14:anchorId="084D1417" wp14:editId="6C49F390">
                <wp:simplePos x="0" y="0"/>
                <wp:positionH relativeFrom="column">
                  <wp:align>left</wp:align>
                </wp:positionH>
                <wp:positionV relativeFrom="paragraph">
                  <wp:posOffset>146050</wp:posOffset>
                </wp:positionV>
                <wp:extent cx="6172200" cy="2971800"/>
                <wp:effectExtent l="80010" t="82550" r="97790" b="12065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71800"/>
                        </a:xfrm>
                        <a:prstGeom prst="roundRect">
                          <a:avLst>
                            <a:gd name="adj" fmla="val 16667"/>
                          </a:avLst>
                        </a:prstGeom>
                        <a:gradFill rotWithShape="0">
                          <a:gsLst>
                            <a:gs pos="0">
                              <a:srgbClr val="9BC1FF"/>
                            </a:gs>
                            <a:gs pos="100000">
                              <a:srgbClr val="3F80CD">
                                <a:alpha val="99001"/>
                              </a:srgbClr>
                            </a:gs>
                          </a:gsLst>
                          <a:lin ang="5400000"/>
                        </a:gradFill>
                        <a:ln w="19050">
                          <a:solidFill>
                            <a:srgbClr val="4A7EBB">
                              <a:alpha val="99001"/>
                            </a:srgbClr>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11.5pt;width:486pt;height:234pt;z-index:-25165721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" fillcolor="#9bc1ff" strokecolor="#4a7ebb" strokeweight="1.5pt">
                <v:fill color2="#3f80cd" o:opacity2="64881f" focus="100%" type="gradient">
                  <o:fill v:ext="view" type="gradientUnscaled"/>
                </v:fill>
                <v:stroke opacity="64764f"/>
                <v:shadow on="t" opacity="22938f" mv:blur="38100f" offset="0,2pt"/>
                <v:textbox inset=",7.2pt,,7.2pt"/>
              </v:roundrect>
            </w:pict>
          </mc:Fallback>
        </mc:AlternateContent>
      </w:r>
    </w:p>
    <w:p w14:paraId="3C2131C4" w14:textId="77777777" w:rsidR="00445599" w:rsidRDefault="00445599" w:rsidP="00445599">
      <w:pPr>
        <w:pStyle w:val="BasicParagraph"/>
        <w:ind w:left="-1134" w:firstLine="1134"/>
        <w:rPr>
          <w:rStyle w:val="semibold14"/>
          <w:rFonts w:asciiTheme="minorHAnsi" w:hAnsiTheme="minorHAnsi" w:cstheme="minorBidi"/>
          <w:color w:val="auto"/>
        </w:rPr>
      </w:pPr>
    </w:p>
    <w:p w14:paraId="607F1361" w14:textId="77777777" w:rsidR="00445599" w:rsidRDefault="00445599" w:rsidP="00445599">
      <w:pPr>
        <w:pStyle w:val="BasicParagraph"/>
        <w:ind w:left="1276"/>
        <w:rPr>
          <w:rStyle w:val="mainbody"/>
        </w:rPr>
      </w:pPr>
      <w:r>
        <w:rPr>
          <w:rStyle w:val="semibold14"/>
        </w:rPr>
        <w:t>Name of Volunteer Counsellor (Block Capitals)</w:t>
      </w:r>
    </w:p>
    <w:p w14:paraId="06174EA7" w14:textId="77777777" w:rsidR="00445599" w:rsidRDefault="00445599" w:rsidP="00445599">
      <w:pPr>
        <w:pStyle w:val="BasicParagraph"/>
        <w:ind w:left="1276"/>
        <w:rPr>
          <w:rStyle w:val="mainbody"/>
        </w:rPr>
      </w:pPr>
    </w:p>
    <w:p w14:paraId="47310B0C" w14:textId="77777777" w:rsidR="00445599" w:rsidRDefault="00445599" w:rsidP="00445599">
      <w:pPr>
        <w:pStyle w:val="BasicParagraph"/>
        <w:ind w:left="1276"/>
        <w:rPr>
          <w:rStyle w:val="mainbody"/>
        </w:rPr>
      </w:pPr>
      <w:r>
        <w:rPr>
          <w:rStyle w:val="mainbody"/>
        </w:rPr>
        <w:t>…………………………………………………………………….</w:t>
      </w:r>
    </w:p>
    <w:p w14:paraId="3F81B5E8" w14:textId="77777777" w:rsidR="00445599" w:rsidRDefault="00445599" w:rsidP="00445599">
      <w:pPr>
        <w:pStyle w:val="BasicParagraph"/>
        <w:ind w:left="1276"/>
        <w:rPr>
          <w:rStyle w:val="mainbody"/>
        </w:rPr>
      </w:pPr>
    </w:p>
    <w:p w14:paraId="6E2C6A5B" w14:textId="77777777" w:rsidR="00445599" w:rsidRDefault="00445599" w:rsidP="00445599">
      <w:pPr>
        <w:pStyle w:val="BasicParagraph"/>
        <w:ind w:left="1276"/>
        <w:rPr>
          <w:rStyle w:val="mainbody"/>
        </w:rPr>
      </w:pPr>
    </w:p>
    <w:p w14:paraId="38F92689" w14:textId="77777777" w:rsidR="00445599" w:rsidRDefault="00445599" w:rsidP="00445599">
      <w:pPr>
        <w:pStyle w:val="BasicParagraph"/>
        <w:ind w:left="1276"/>
        <w:rPr>
          <w:rStyle w:val="mainbody"/>
        </w:rPr>
      </w:pPr>
      <w:r>
        <w:rPr>
          <w:rStyle w:val="mainbody"/>
        </w:rPr>
        <w:t>Signed:     …………………………     Dated:</w:t>
      </w:r>
      <w:r>
        <w:rPr>
          <w:rStyle w:val="mainbody"/>
        </w:rPr>
        <w:tab/>
        <w:t>............................…</w:t>
      </w:r>
    </w:p>
    <w:p w14:paraId="49482AD0" w14:textId="77777777" w:rsidR="00445599" w:rsidRDefault="00445599" w:rsidP="00445599">
      <w:pPr>
        <w:pStyle w:val="BasicParagraph"/>
        <w:ind w:left="1276"/>
        <w:rPr>
          <w:rStyle w:val="mainbody"/>
        </w:rPr>
      </w:pPr>
      <w:r>
        <w:rPr>
          <w:rStyle w:val="mainbody"/>
        </w:rPr>
        <w:t xml:space="preserve">       </w:t>
      </w:r>
      <w:r>
        <w:rPr>
          <w:rStyle w:val="mainbody"/>
        </w:rPr>
        <w:tab/>
        <w:t xml:space="preserve">       </w:t>
      </w:r>
      <w:r>
        <w:rPr>
          <w:rStyle w:val="mainbody"/>
          <w:rFonts w:ascii="MyriadPro-It" w:hAnsi="MyriadPro-It" w:cs="MyriadPro-It"/>
          <w:i/>
          <w:iCs/>
        </w:rPr>
        <w:tab/>
        <w:t>Volunteer Counsellor</w:t>
      </w:r>
    </w:p>
    <w:p w14:paraId="709F4D9E" w14:textId="77777777" w:rsidR="00445599" w:rsidRDefault="00445599" w:rsidP="00445599">
      <w:pPr>
        <w:pStyle w:val="BasicParagraph"/>
        <w:ind w:left="1276"/>
        <w:rPr>
          <w:rStyle w:val="mainbody"/>
        </w:rPr>
      </w:pPr>
    </w:p>
    <w:p w14:paraId="2A71A15B" w14:textId="77777777" w:rsidR="00445599" w:rsidRDefault="00445599" w:rsidP="00445599">
      <w:pPr>
        <w:pStyle w:val="BasicParagraph"/>
        <w:ind w:left="1276"/>
        <w:rPr>
          <w:rStyle w:val="mainbody"/>
        </w:rPr>
      </w:pPr>
    </w:p>
    <w:p w14:paraId="6447FCBE" w14:textId="77777777" w:rsidR="00445599" w:rsidRDefault="00445599" w:rsidP="00445599">
      <w:pPr>
        <w:pStyle w:val="BasicParagraph"/>
        <w:ind w:left="1276"/>
        <w:rPr>
          <w:rStyle w:val="mainbody"/>
        </w:rPr>
      </w:pPr>
      <w:r>
        <w:rPr>
          <w:rStyle w:val="mainbody"/>
        </w:rPr>
        <w:t>Signed:     …………………………     Dated:</w:t>
      </w:r>
      <w:r>
        <w:rPr>
          <w:rStyle w:val="mainbody"/>
        </w:rPr>
        <w:tab/>
        <w:t>.............................…</w:t>
      </w:r>
    </w:p>
    <w:p w14:paraId="38B7F950" w14:textId="77777777" w:rsidR="00445599" w:rsidRDefault="00445599" w:rsidP="00445599">
      <w:pPr>
        <w:widowControl w:val="0"/>
        <w:autoSpaceDE w:val="0"/>
        <w:autoSpaceDN w:val="0"/>
        <w:adjustRightInd w:val="0"/>
        <w:spacing w:line="288" w:lineRule="auto"/>
        <w:ind w:left="1276"/>
        <w:textAlignment w:val="center"/>
        <w:rPr>
          <w:rStyle w:val="mainbody"/>
          <w:color w:val="000000"/>
        </w:rPr>
      </w:pPr>
      <w:r>
        <w:rPr>
          <w:rStyle w:val="mainbody"/>
          <w:rFonts w:ascii="MyriadPro-It" w:hAnsi="MyriadPro-It" w:cs="MyriadPro-It"/>
          <w:i/>
          <w:iCs/>
        </w:rPr>
        <w:t>Counselling Services Manager on behalf of Southwark Carers</w:t>
      </w:r>
    </w:p>
    <w:p w14:paraId="04E4484F" w14:textId="77777777" w:rsidR="00445599" w:rsidRDefault="00445599" w:rsidP="00445599">
      <w:pPr>
        <w:widowControl w:val="0"/>
        <w:autoSpaceDE w:val="0"/>
        <w:autoSpaceDN w:val="0"/>
        <w:adjustRightInd w:val="0"/>
        <w:spacing w:line="288" w:lineRule="auto"/>
        <w:ind w:left="-1134" w:firstLine="1134"/>
        <w:textAlignment w:val="center"/>
        <w:rPr>
          <w:rStyle w:val="mainbody"/>
        </w:rPr>
      </w:pPr>
    </w:p>
    <w:p w14:paraId="44B6B4CC" w14:textId="77777777" w:rsidR="00445599" w:rsidRDefault="00445599" w:rsidP="00445599">
      <w:pPr>
        <w:widowControl w:val="0"/>
        <w:autoSpaceDE w:val="0"/>
        <w:autoSpaceDN w:val="0"/>
        <w:adjustRightInd w:val="0"/>
        <w:spacing w:line="288" w:lineRule="auto"/>
        <w:ind w:left="-1134" w:firstLine="1134"/>
        <w:textAlignment w:val="center"/>
        <w:rPr>
          <w:rStyle w:val="mainbody"/>
        </w:rPr>
      </w:pPr>
    </w:p>
    <w:p w14:paraId="3042D57F" w14:textId="77777777" w:rsidR="00445599" w:rsidRDefault="00445599" w:rsidP="00445599">
      <w:pPr>
        <w:widowControl w:val="0"/>
        <w:autoSpaceDE w:val="0"/>
        <w:autoSpaceDN w:val="0"/>
        <w:adjustRightInd w:val="0"/>
        <w:spacing w:line="288" w:lineRule="auto"/>
        <w:ind w:left="-1134" w:firstLine="1134"/>
        <w:textAlignment w:val="center"/>
        <w:rPr>
          <w:rStyle w:val="mainbody"/>
        </w:rPr>
      </w:pPr>
    </w:p>
    <w:p w14:paraId="0F052562" w14:textId="77777777" w:rsidR="00445599" w:rsidRDefault="00445599" w:rsidP="00445599">
      <w:pPr>
        <w:widowControl w:val="0"/>
        <w:autoSpaceDE w:val="0"/>
        <w:autoSpaceDN w:val="0"/>
        <w:adjustRightInd w:val="0"/>
        <w:spacing w:line="288" w:lineRule="auto"/>
        <w:ind w:left="-1134" w:firstLine="1134"/>
        <w:textAlignment w:val="center"/>
        <w:rPr>
          <w:rStyle w:val="mainbody"/>
        </w:rPr>
      </w:pPr>
    </w:p>
    <w:p w14:paraId="5377D593" w14:textId="77777777" w:rsidR="00445599" w:rsidRDefault="00445599" w:rsidP="00445599">
      <w:pPr>
        <w:pStyle w:val="BasicParagraph"/>
        <w:suppressAutoHyphens/>
        <w:ind w:left="567"/>
        <w:rPr>
          <w:rStyle w:val="pagetitle"/>
          <w:color w:val="auto"/>
        </w:rPr>
      </w:pPr>
      <w:r>
        <w:rPr>
          <w:rFonts w:ascii="MyriadPro-Semibold" w:hAnsi="MyriadPro-Semibold" w:cs="MyriadPro-Semibold"/>
          <w:sz w:val="22"/>
        </w:rPr>
        <w:br w:type="page"/>
      </w:r>
      <w:r>
        <w:rPr>
          <w:rStyle w:val="pagetitle"/>
        </w:rPr>
        <w:t xml:space="preserve">Southwark </w:t>
      </w:r>
      <w:proofErr w:type="gramStart"/>
      <w:r>
        <w:rPr>
          <w:rStyle w:val="pagetitle"/>
        </w:rPr>
        <w:t>Carers  Counselling</w:t>
      </w:r>
      <w:proofErr w:type="gramEnd"/>
      <w:r>
        <w:rPr>
          <w:rStyle w:val="pagetitle"/>
        </w:rPr>
        <w:t xml:space="preserve"> Service</w:t>
      </w:r>
    </w:p>
    <w:p w14:paraId="3749525A" w14:textId="77777777" w:rsidR="00445599" w:rsidRDefault="00445599" w:rsidP="00445599">
      <w:pPr>
        <w:pStyle w:val="BasicParagraph"/>
        <w:suppressAutoHyphens/>
        <w:ind w:left="567"/>
        <w:rPr>
          <w:rStyle w:val="mainbody"/>
        </w:rPr>
      </w:pPr>
    </w:p>
    <w:p w14:paraId="12E91A65" w14:textId="77777777" w:rsidR="00445599" w:rsidRDefault="00445599" w:rsidP="00445599">
      <w:pPr>
        <w:pStyle w:val="BasicParagraph"/>
        <w:suppressAutoHyphens/>
        <w:ind w:left="567"/>
        <w:rPr>
          <w:rStyle w:val="mainbody"/>
        </w:rPr>
      </w:pPr>
      <w:r>
        <w:rPr>
          <w:rStyle w:val="semibold14"/>
        </w:rPr>
        <w:t>Volunteer Counsellor Agreement</w:t>
      </w:r>
    </w:p>
    <w:p w14:paraId="13A6440D" w14:textId="77777777" w:rsidR="00445599" w:rsidRDefault="00445599" w:rsidP="00445599">
      <w:pPr>
        <w:pStyle w:val="BasicParagraph"/>
        <w:suppressAutoHyphens/>
        <w:ind w:left="567"/>
        <w:rPr>
          <w:rStyle w:val="mainbody"/>
        </w:rPr>
      </w:pPr>
    </w:p>
    <w:p w14:paraId="6C8D5267" w14:textId="77777777" w:rsidR="00445599" w:rsidRDefault="00445599" w:rsidP="00445599">
      <w:pPr>
        <w:pStyle w:val="BasicParagraph"/>
        <w:suppressAutoHyphens/>
        <w:ind w:left="567"/>
        <w:rPr>
          <w:rStyle w:val="mainbody"/>
        </w:rPr>
      </w:pPr>
      <w:r>
        <w:rPr>
          <w:rStyle w:val="mainbody"/>
        </w:rPr>
        <w:t xml:space="preserve">Please note that this is not a contract of employment and this Agreement is not legally binding to either party. It is simply a means of highlighting our commitment to providing a rewarding and productive volunteering experience that is of mutual benefit to </w:t>
      </w:r>
      <w:proofErr w:type="spellStart"/>
      <w:r>
        <w:rPr>
          <w:rStyle w:val="mainbody"/>
        </w:rPr>
        <w:t>organisation</w:t>
      </w:r>
      <w:proofErr w:type="spellEnd"/>
      <w:r>
        <w:rPr>
          <w:rStyle w:val="mainbody"/>
        </w:rPr>
        <w:t xml:space="preserve"> and volunteer; and clarifying what that means to both parties.</w:t>
      </w:r>
    </w:p>
    <w:p w14:paraId="049F35A7" w14:textId="77777777" w:rsidR="00445599" w:rsidRDefault="00445599" w:rsidP="00445599">
      <w:pPr>
        <w:pStyle w:val="BasicParagraph"/>
        <w:suppressAutoHyphens/>
        <w:ind w:left="567"/>
        <w:rPr>
          <w:rStyle w:val="mainbody"/>
        </w:rPr>
      </w:pPr>
    </w:p>
    <w:p w14:paraId="6ADA016F" w14:textId="77777777" w:rsidR="00445599" w:rsidRDefault="00445599" w:rsidP="00445599">
      <w:pPr>
        <w:pStyle w:val="BasicParagraph"/>
        <w:suppressAutoHyphens/>
        <w:ind w:left="567"/>
        <w:rPr>
          <w:rStyle w:val="mainbody"/>
        </w:rPr>
      </w:pPr>
      <w:r>
        <w:rPr>
          <w:rStyle w:val="mainbody"/>
          <w:rFonts w:ascii="MyriadPro-It" w:hAnsi="MyriadPro-It" w:cs="MyriadPro-It"/>
          <w:i/>
          <w:iCs/>
        </w:rPr>
        <w:t xml:space="preserve">One copy to be kept by Volunteer Counsellor </w:t>
      </w:r>
    </w:p>
    <w:p w14:paraId="48760140" w14:textId="77777777" w:rsidR="00445599" w:rsidRDefault="00445599" w:rsidP="00445599">
      <w:pPr>
        <w:widowControl w:val="0"/>
        <w:autoSpaceDE w:val="0"/>
        <w:autoSpaceDN w:val="0"/>
        <w:adjustRightInd w:val="0"/>
        <w:spacing w:line="288" w:lineRule="auto"/>
        <w:ind w:left="567"/>
        <w:textAlignment w:val="center"/>
        <w:rPr>
          <w:rStyle w:val="mainbody"/>
          <w:color w:val="000000"/>
        </w:rPr>
      </w:pPr>
      <w:r>
        <w:rPr>
          <w:rStyle w:val="mainbody"/>
          <w:rFonts w:ascii="MyriadPro-It" w:hAnsi="MyriadPro-It" w:cs="MyriadPro-It"/>
          <w:i/>
          <w:iCs/>
        </w:rPr>
        <w:t>One copy to be kept by Southwark Carers Counselling Service</w:t>
      </w:r>
    </w:p>
    <w:p w14:paraId="721ACCE3" w14:textId="77777777" w:rsidR="00445599" w:rsidRDefault="00445599" w:rsidP="00445599">
      <w:pPr>
        <w:widowControl w:val="0"/>
        <w:autoSpaceDE w:val="0"/>
        <w:autoSpaceDN w:val="0"/>
        <w:adjustRightInd w:val="0"/>
        <w:spacing w:line="288" w:lineRule="auto"/>
        <w:ind w:left="-1134"/>
        <w:textAlignment w:val="center"/>
        <w:rPr>
          <w:rStyle w:val="mainbody"/>
        </w:rPr>
      </w:pPr>
    </w:p>
    <w:p w14:paraId="09331C1A" w14:textId="31FB15C2" w:rsidR="00445599" w:rsidRDefault="00445599" w:rsidP="00445599">
      <w:pPr>
        <w:widowControl w:val="0"/>
        <w:autoSpaceDE w:val="0"/>
        <w:autoSpaceDN w:val="0"/>
        <w:adjustRightInd w:val="0"/>
        <w:spacing w:line="288" w:lineRule="auto"/>
        <w:ind w:left="567"/>
        <w:textAlignment w:val="center"/>
        <w:rPr>
          <w:rStyle w:val="mainbody"/>
        </w:rPr>
      </w:pPr>
      <w:r>
        <w:rPr>
          <w:rFonts w:ascii="MyriadPro-It" w:hAnsi="MyriadPro-It" w:cs="MyriadPro-It"/>
          <w:i/>
          <w:iCs/>
          <w:noProof/>
          <w:sz w:val="22"/>
          <w:szCs w:val="22"/>
          <w:lang w:val="en-US"/>
        </w:rPr>
        <mc:AlternateContent>
          <mc:Choice Requires="wps">
            <w:drawing>
              <wp:anchor distT="0" distB="0" distL="114300" distR="114300" simplePos="0" relativeHeight="251658240" behindDoc="1" locked="0" layoutInCell="1" allowOverlap="1" wp14:anchorId="10087047" wp14:editId="75009257">
                <wp:simplePos x="0" y="0"/>
                <wp:positionH relativeFrom="column">
                  <wp:align>left</wp:align>
                </wp:positionH>
                <wp:positionV relativeFrom="paragraph">
                  <wp:posOffset>146050</wp:posOffset>
                </wp:positionV>
                <wp:extent cx="6172200" cy="2971800"/>
                <wp:effectExtent l="80010" t="82550" r="97790" b="1206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71800"/>
                        </a:xfrm>
                        <a:prstGeom prst="roundRect">
                          <a:avLst>
                            <a:gd name="adj" fmla="val 16667"/>
                          </a:avLst>
                        </a:prstGeom>
                        <a:gradFill rotWithShape="0">
                          <a:gsLst>
                            <a:gs pos="0">
                              <a:srgbClr val="9BC1FF"/>
                            </a:gs>
                            <a:gs pos="100000">
                              <a:srgbClr val="3F80CD">
                                <a:alpha val="99001"/>
                              </a:srgbClr>
                            </a:gs>
                          </a:gsLst>
                          <a:lin ang="5400000"/>
                        </a:gradFill>
                        <a:ln w="19050">
                          <a:solidFill>
                            <a:srgbClr val="4A7EBB">
                              <a:alpha val="99001"/>
                            </a:srgbClr>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0;margin-top:11.5pt;width:486pt;height:234pt;z-index:-25165824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" fillcolor="#9bc1ff" strokecolor="#4a7ebb" strokeweight="1.5pt">
                <v:fill color2="#3f80cd" o:opacity2="64881f" focus="100%" type="gradient">
                  <o:fill v:ext="view" type="gradientUnscaled"/>
                </v:fill>
                <v:stroke opacity="64764f"/>
                <v:shadow on="t" opacity="22938f" mv:blur="38100f" offset="0,2pt"/>
                <v:textbox inset=",7.2pt,,7.2pt"/>
              </v:roundrect>
            </w:pict>
          </mc:Fallback>
        </mc:AlternateContent>
      </w:r>
    </w:p>
    <w:p w14:paraId="08C9B9D6" w14:textId="77777777" w:rsidR="00445599" w:rsidRDefault="00445599" w:rsidP="00445599">
      <w:pPr>
        <w:pStyle w:val="BasicParagraph"/>
        <w:ind w:left="-1134" w:firstLine="1134"/>
        <w:rPr>
          <w:rStyle w:val="semibold14"/>
          <w:rFonts w:asciiTheme="minorHAnsi" w:hAnsiTheme="minorHAnsi" w:cstheme="minorBidi"/>
          <w:color w:val="auto"/>
        </w:rPr>
      </w:pPr>
    </w:p>
    <w:p w14:paraId="3DEAF68C" w14:textId="77777777" w:rsidR="00445599" w:rsidRDefault="00445599" w:rsidP="00445599">
      <w:pPr>
        <w:pStyle w:val="BasicParagraph"/>
        <w:ind w:left="1276"/>
        <w:rPr>
          <w:rStyle w:val="mainbody"/>
        </w:rPr>
      </w:pPr>
      <w:r>
        <w:rPr>
          <w:rStyle w:val="semibold14"/>
        </w:rPr>
        <w:t>Name of Volunteer Counsellor (Block Capitals)</w:t>
      </w:r>
    </w:p>
    <w:p w14:paraId="7A012E59" w14:textId="77777777" w:rsidR="00445599" w:rsidRDefault="00445599" w:rsidP="00445599">
      <w:pPr>
        <w:pStyle w:val="BasicParagraph"/>
        <w:ind w:left="1276"/>
        <w:rPr>
          <w:rStyle w:val="mainbody"/>
        </w:rPr>
      </w:pPr>
    </w:p>
    <w:p w14:paraId="1A5C1634" w14:textId="77777777" w:rsidR="00445599" w:rsidRDefault="00445599" w:rsidP="00445599">
      <w:pPr>
        <w:pStyle w:val="BasicParagraph"/>
        <w:ind w:left="1276"/>
        <w:rPr>
          <w:rStyle w:val="mainbody"/>
        </w:rPr>
      </w:pPr>
      <w:r>
        <w:rPr>
          <w:rStyle w:val="mainbody"/>
        </w:rPr>
        <w:t>…………………………………………………………………….</w:t>
      </w:r>
    </w:p>
    <w:p w14:paraId="59CC84C2" w14:textId="77777777" w:rsidR="00445599" w:rsidRDefault="00445599" w:rsidP="00445599">
      <w:pPr>
        <w:pStyle w:val="BasicParagraph"/>
        <w:ind w:left="1276"/>
        <w:rPr>
          <w:rStyle w:val="mainbody"/>
        </w:rPr>
      </w:pPr>
    </w:p>
    <w:p w14:paraId="160DE557" w14:textId="77777777" w:rsidR="00445599" w:rsidRDefault="00445599" w:rsidP="00445599">
      <w:pPr>
        <w:pStyle w:val="BasicParagraph"/>
        <w:ind w:left="1276"/>
        <w:rPr>
          <w:rStyle w:val="mainbody"/>
        </w:rPr>
      </w:pPr>
    </w:p>
    <w:p w14:paraId="2E23EC6F" w14:textId="77777777" w:rsidR="00445599" w:rsidRDefault="00445599" w:rsidP="00445599">
      <w:pPr>
        <w:pStyle w:val="BasicParagraph"/>
        <w:ind w:left="1276"/>
        <w:rPr>
          <w:rStyle w:val="mainbody"/>
        </w:rPr>
      </w:pPr>
      <w:r>
        <w:rPr>
          <w:rStyle w:val="mainbody"/>
        </w:rPr>
        <w:t>Signed:     …………………………     Dated:</w:t>
      </w:r>
      <w:r>
        <w:rPr>
          <w:rStyle w:val="mainbody"/>
        </w:rPr>
        <w:tab/>
        <w:t>............................…</w:t>
      </w:r>
    </w:p>
    <w:p w14:paraId="33323026" w14:textId="77777777" w:rsidR="00445599" w:rsidRDefault="00445599" w:rsidP="00445599">
      <w:pPr>
        <w:pStyle w:val="BasicParagraph"/>
        <w:ind w:left="1276"/>
        <w:rPr>
          <w:rStyle w:val="mainbody"/>
        </w:rPr>
      </w:pPr>
      <w:r>
        <w:rPr>
          <w:rStyle w:val="mainbody"/>
        </w:rPr>
        <w:t xml:space="preserve">       </w:t>
      </w:r>
      <w:r>
        <w:rPr>
          <w:rStyle w:val="mainbody"/>
        </w:rPr>
        <w:tab/>
        <w:t xml:space="preserve">       </w:t>
      </w:r>
      <w:r>
        <w:rPr>
          <w:rStyle w:val="mainbody"/>
          <w:rFonts w:ascii="MyriadPro-It" w:hAnsi="MyriadPro-It" w:cs="MyriadPro-It"/>
          <w:i/>
          <w:iCs/>
        </w:rPr>
        <w:tab/>
        <w:t>Volunteer Counsellor</w:t>
      </w:r>
    </w:p>
    <w:p w14:paraId="276DE2C5" w14:textId="77777777" w:rsidR="00445599" w:rsidRDefault="00445599" w:rsidP="00445599">
      <w:pPr>
        <w:pStyle w:val="BasicParagraph"/>
        <w:ind w:left="1276"/>
        <w:rPr>
          <w:rStyle w:val="mainbody"/>
        </w:rPr>
      </w:pPr>
    </w:p>
    <w:p w14:paraId="3DA1658D" w14:textId="77777777" w:rsidR="00445599" w:rsidRDefault="00445599" w:rsidP="00445599">
      <w:pPr>
        <w:pStyle w:val="BasicParagraph"/>
        <w:ind w:left="1276"/>
        <w:rPr>
          <w:rStyle w:val="mainbody"/>
        </w:rPr>
      </w:pPr>
    </w:p>
    <w:p w14:paraId="73C19EB9" w14:textId="77777777" w:rsidR="00445599" w:rsidRDefault="00445599" w:rsidP="00445599">
      <w:pPr>
        <w:pStyle w:val="BasicParagraph"/>
        <w:ind w:left="1276"/>
        <w:rPr>
          <w:rStyle w:val="mainbody"/>
        </w:rPr>
      </w:pPr>
      <w:r>
        <w:rPr>
          <w:rStyle w:val="mainbody"/>
        </w:rPr>
        <w:t>Signed:     …………………………     Dated:</w:t>
      </w:r>
      <w:r>
        <w:rPr>
          <w:rStyle w:val="mainbody"/>
        </w:rPr>
        <w:tab/>
        <w:t>.............................…</w:t>
      </w:r>
    </w:p>
    <w:p w14:paraId="65F30A81" w14:textId="77777777" w:rsidR="00445599" w:rsidRPr="00BB260E" w:rsidRDefault="00445599" w:rsidP="00445599">
      <w:pPr>
        <w:widowControl w:val="0"/>
        <w:autoSpaceDE w:val="0"/>
        <w:autoSpaceDN w:val="0"/>
        <w:adjustRightInd w:val="0"/>
        <w:spacing w:line="288" w:lineRule="auto"/>
        <w:ind w:left="1276"/>
        <w:textAlignment w:val="center"/>
        <w:rPr>
          <w:rFonts w:ascii="MyriadPro-Semibold" w:hAnsi="MyriadPro-Semibold" w:cs="MyriadPro-Semibold"/>
          <w:color w:val="000000"/>
          <w:sz w:val="22"/>
        </w:rPr>
      </w:pPr>
      <w:r>
        <w:rPr>
          <w:rStyle w:val="mainbody"/>
          <w:rFonts w:ascii="MyriadPro-It" w:hAnsi="MyriadPro-It" w:cs="MyriadPro-It"/>
          <w:i/>
          <w:iCs/>
        </w:rPr>
        <w:t>Counselling Services Manager on behalf of Southwark Carers</w:t>
      </w:r>
    </w:p>
    <w:p w14:paraId="37E6D4E6" w14:textId="77777777" w:rsidR="00445599" w:rsidRPr="00BB260E" w:rsidRDefault="00445599" w:rsidP="00445599">
      <w:pPr>
        <w:widowControl w:val="0"/>
        <w:autoSpaceDE w:val="0"/>
        <w:autoSpaceDN w:val="0"/>
        <w:adjustRightInd w:val="0"/>
        <w:spacing w:line="288" w:lineRule="auto"/>
        <w:ind w:left="-1134" w:firstLine="1134"/>
        <w:textAlignment w:val="center"/>
        <w:rPr>
          <w:rFonts w:ascii="MyriadPro-Semibold" w:hAnsi="MyriadPro-Semibold" w:cs="MyriadPro-Semibold"/>
          <w:color w:val="000000"/>
          <w:sz w:val="22"/>
        </w:rPr>
      </w:pPr>
    </w:p>
    <w:p w14:paraId="357B270A" w14:textId="77777777" w:rsidR="00786B9C" w:rsidRDefault="00786B9C" w:rsidP="008A3753">
      <w:pPr>
        <w:ind w:left="567"/>
        <w:jc w:val="both"/>
      </w:pPr>
    </w:p>
    <w:p w14:paraId="0FE02BF9" w14:textId="505BD5D6" w:rsidR="00CE0EF4" w:rsidRPr="00796EEC" w:rsidRDefault="00CE0EF4" w:rsidP="00445599"/>
    <w:sectPr w:rsidR="00CE0EF4" w:rsidRPr="00796EEC" w:rsidSect="006310FF">
      <w:footerReference w:type="default" r:id="rId11"/>
      <w:headerReference w:type="first" r:id="rId12"/>
      <w:footerReference w:type="first" r:id="rId13"/>
      <w:pgSz w:w="11900" w:h="16840"/>
      <w:pgMar w:top="1440" w:right="985" w:bottom="1701" w:left="0" w:header="284"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2B1C7A" w14:textId="77777777" w:rsidR="00445599" w:rsidRDefault="00445599" w:rsidP="00796EEC">
      <w:r>
        <w:separator/>
      </w:r>
    </w:p>
  </w:endnote>
  <w:endnote w:type="continuationSeparator" w:id="0">
    <w:p w14:paraId="2FD0F9A1" w14:textId="77777777" w:rsidR="00445599" w:rsidRDefault="00445599" w:rsidP="00796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Times-Roman">
    <w:altName w:val="Times Roman"/>
    <w:panose1 w:val="00000000000000000000"/>
    <w:charset w:val="4D"/>
    <w:family w:val="auto"/>
    <w:notTrueType/>
    <w:pitch w:val="default"/>
    <w:sig w:usb0="00000003" w:usb1="00000000" w:usb2="00000000" w:usb3="00000000" w:csb0="00000001" w:csb1="00000000"/>
  </w:font>
  <w:font w:name="MyriadPro-Regular">
    <w:altName w:val="Cambria"/>
    <w:panose1 w:val="00000000000000000000"/>
    <w:charset w:val="4D"/>
    <w:family w:val="swiss"/>
    <w:notTrueType/>
    <w:pitch w:val="default"/>
    <w:sig w:usb0="00000003" w:usb1="00000000" w:usb2="00000000" w:usb3="00000000" w:csb0="00000001" w:csb1="00000000"/>
  </w:font>
  <w:font w:name="MyriadPro-Semibold">
    <w:altName w:val="Cambria"/>
    <w:panose1 w:val="00000000000000000000"/>
    <w:charset w:val="4D"/>
    <w:family w:val="swiss"/>
    <w:notTrueType/>
    <w:pitch w:val="default"/>
    <w:sig w:usb0="00000003" w:usb1="00000000" w:usb2="00000000" w:usb3="00000000" w:csb0="00000001" w:csb1="00000000"/>
  </w:font>
  <w:font w:name="MyriadPro-It">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E25ED" w14:textId="77777777" w:rsidR="00445599" w:rsidRDefault="00445599" w:rsidP="00796EEC">
    <w:pPr>
      <w:pStyle w:val="Footer"/>
      <w:ind w:left="567"/>
    </w:pPr>
    <w:r>
      <w:rPr>
        <w:noProof/>
        <w:lang w:val="en-US"/>
      </w:rPr>
      <w:drawing>
        <wp:inline distT="0" distB="0" distL="0" distR="0" wp14:anchorId="5B91C70E" wp14:editId="028E5C0D">
          <wp:extent cx="6642100" cy="558800"/>
          <wp:effectExtent l="0" t="0" r="1270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100" cy="558800"/>
                  </a:xfrm>
                  <a:prstGeom prst="rect">
                    <a:avLst/>
                  </a:prstGeom>
                  <a:noFill/>
                  <a:ln>
                    <a:noFill/>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254BC" w14:textId="77777777" w:rsidR="00445599" w:rsidRDefault="00445599" w:rsidP="00CE0EF4">
    <w:pPr>
      <w:pStyle w:val="Footer"/>
      <w:tabs>
        <w:tab w:val="clear" w:pos="4320"/>
        <w:tab w:val="clear" w:pos="8640"/>
        <w:tab w:val="left" w:pos="4260"/>
      </w:tabs>
      <w:ind w:left="709"/>
      <w:jc w:val="right"/>
    </w:pPr>
    <w:r>
      <w:rPr>
        <w:noProof/>
        <w:lang w:val="en-US"/>
      </w:rPr>
      <w:drawing>
        <wp:inline distT="0" distB="0" distL="0" distR="0" wp14:anchorId="15F39E2E" wp14:editId="3E081112">
          <wp:extent cx="6642100" cy="558800"/>
          <wp:effectExtent l="0" t="0" r="1270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1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3A99A" w14:textId="77777777" w:rsidR="00445599" w:rsidRDefault="00445599" w:rsidP="00796EEC">
      <w:r>
        <w:separator/>
      </w:r>
    </w:p>
  </w:footnote>
  <w:footnote w:type="continuationSeparator" w:id="0">
    <w:p w14:paraId="6FC5BDCB" w14:textId="77777777" w:rsidR="00445599" w:rsidRDefault="00445599" w:rsidP="00796EE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2E748" w14:textId="77777777" w:rsidR="00445599" w:rsidRDefault="00445599" w:rsidP="00CE0EF4">
    <w:pPr>
      <w:pStyle w:val="Header"/>
      <w:ind w:left="2160" w:right="-284"/>
      <w:jc w:val="right"/>
    </w:pPr>
    <w:r>
      <w:rPr>
        <w:noProof/>
        <w:lang w:val="en-US"/>
      </w:rPr>
      <w:drawing>
        <wp:inline distT="0" distB="0" distL="0" distR="0" wp14:anchorId="2A6E21C9" wp14:editId="5E12E54D">
          <wp:extent cx="1752600" cy="698500"/>
          <wp:effectExtent l="0" t="0" r="0" b="1270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6985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34B1D"/>
    <w:multiLevelType w:val="hybridMultilevel"/>
    <w:tmpl w:val="CAE6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1D2AC1"/>
    <w:multiLevelType w:val="hybridMultilevel"/>
    <w:tmpl w:val="B8B814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9B441D2"/>
    <w:multiLevelType w:val="hybridMultilevel"/>
    <w:tmpl w:val="95FC4E70"/>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585B624D"/>
    <w:multiLevelType w:val="multilevel"/>
    <w:tmpl w:val="030E879C"/>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4">
    <w:nsid w:val="642B21BE"/>
    <w:multiLevelType w:val="hybridMultilevel"/>
    <w:tmpl w:val="607CE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0FF"/>
    <w:rsid w:val="000762E5"/>
    <w:rsid w:val="0026049B"/>
    <w:rsid w:val="003809F5"/>
    <w:rsid w:val="00445599"/>
    <w:rsid w:val="006310FF"/>
    <w:rsid w:val="00786B9C"/>
    <w:rsid w:val="00796EEC"/>
    <w:rsid w:val="00811846"/>
    <w:rsid w:val="008500E2"/>
    <w:rsid w:val="008A3753"/>
    <w:rsid w:val="00924585"/>
    <w:rsid w:val="009A181D"/>
    <w:rsid w:val="00B46222"/>
    <w:rsid w:val="00B72F3A"/>
    <w:rsid w:val="00C52E58"/>
    <w:rsid w:val="00CE0E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E4CD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6E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6EEC"/>
    <w:rPr>
      <w:rFonts w:ascii="Lucida Grande" w:hAnsi="Lucida Grande" w:cs="Lucida Grande"/>
      <w:sz w:val="18"/>
      <w:szCs w:val="18"/>
    </w:rPr>
  </w:style>
  <w:style w:type="paragraph" w:styleId="Header">
    <w:name w:val="header"/>
    <w:basedOn w:val="Normal"/>
    <w:link w:val="HeaderChar"/>
    <w:uiPriority w:val="99"/>
    <w:unhideWhenUsed/>
    <w:rsid w:val="00796EEC"/>
    <w:pPr>
      <w:tabs>
        <w:tab w:val="center" w:pos="4320"/>
        <w:tab w:val="right" w:pos="8640"/>
      </w:tabs>
    </w:pPr>
  </w:style>
  <w:style w:type="character" w:customStyle="1" w:styleId="HeaderChar">
    <w:name w:val="Header Char"/>
    <w:basedOn w:val="DefaultParagraphFont"/>
    <w:link w:val="Header"/>
    <w:uiPriority w:val="99"/>
    <w:rsid w:val="00796EEC"/>
  </w:style>
  <w:style w:type="paragraph" w:styleId="Footer">
    <w:name w:val="footer"/>
    <w:basedOn w:val="Normal"/>
    <w:link w:val="FooterChar"/>
    <w:uiPriority w:val="99"/>
    <w:unhideWhenUsed/>
    <w:rsid w:val="00796EEC"/>
    <w:pPr>
      <w:tabs>
        <w:tab w:val="center" w:pos="4320"/>
        <w:tab w:val="right" w:pos="8640"/>
      </w:tabs>
    </w:pPr>
  </w:style>
  <w:style w:type="character" w:customStyle="1" w:styleId="FooterChar">
    <w:name w:val="Footer Char"/>
    <w:basedOn w:val="DefaultParagraphFont"/>
    <w:link w:val="Footer"/>
    <w:uiPriority w:val="99"/>
    <w:rsid w:val="00796EEC"/>
  </w:style>
  <w:style w:type="paragraph" w:styleId="NormalWeb">
    <w:name w:val="Normal (Web)"/>
    <w:basedOn w:val="Normal"/>
    <w:uiPriority w:val="99"/>
    <w:unhideWhenUsed/>
    <w:rsid w:val="008A3753"/>
    <w:pPr>
      <w:spacing w:before="100" w:beforeAutospacing="1" w:after="100" w:afterAutospacing="1"/>
    </w:pPr>
    <w:rPr>
      <w:rFonts w:ascii="Times" w:hAnsi="Times" w:cs="Times New Roman"/>
      <w:sz w:val="20"/>
      <w:szCs w:val="20"/>
      <w:lang w:val="en-US"/>
    </w:rPr>
  </w:style>
  <w:style w:type="paragraph" w:customStyle="1" w:styleId="BasicParagraph">
    <w:name w:val="[Basic Paragraph]"/>
    <w:basedOn w:val="Normal"/>
    <w:uiPriority w:val="99"/>
    <w:rsid w:val="00445599"/>
    <w:pPr>
      <w:widowControl w:val="0"/>
      <w:autoSpaceDE w:val="0"/>
      <w:autoSpaceDN w:val="0"/>
      <w:adjustRightInd w:val="0"/>
      <w:spacing w:line="288" w:lineRule="auto"/>
      <w:textAlignment w:val="center"/>
    </w:pPr>
    <w:rPr>
      <w:rFonts w:ascii="Times-Roman" w:eastAsiaTheme="minorHAnsi" w:hAnsi="Times-Roman" w:cs="Times-Roman"/>
      <w:color w:val="000000"/>
      <w:lang w:val="en-US"/>
    </w:rPr>
  </w:style>
  <w:style w:type="character" w:customStyle="1" w:styleId="mainbody">
    <w:name w:val="main body"/>
    <w:uiPriority w:val="99"/>
    <w:rsid w:val="00445599"/>
    <w:rPr>
      <w:rFonts w:ascii="MyriadPro-Regular" w:hAnsi="MyriadPro-Regular" w:cs="MyriadPro-Regular"/>
      <w:sz w:val="22"/>
      <w:szCs w:val="22"/>
    </w:rPr>
  </w:style>
  <w:style w:type="character" w:customStyle="1" w:styleId="semibold14">
    <w:name w:val="semi bold 14"/>
    <w:basedOn w:val="mainbody"/>
    <w:uiPriority w:val="99"/>
    <w:rsid w:val="00445599"/>
    <w:rPr>
      <w:rFonts w:ascii="MyriadPro-Semibold" w:hAnsi="MyriadPro-Semibold" w:cs="MyriadPro-Semibold"/>
      <w:sz w:val="28"/>
      <w:szCs w:val="28"/>
    </w:rPr>
  </w:style>
  <w:style w:type="character" w:customStyle="1" w:styleId="pagetitle">
    <w:name w:val="page title"/>
    <w:basedOn w:val="semibold14"/>
    <w:uiPriority w:val="99"/>
    <w:rsid w:val="00445599"/>
    <w:rPr>
      <w:rFonts w:ascii="MyriadPro-Semibold" w:hAnsi="MyriadPro-Semibold" w:cs="MyriadPro-Semibold"/>
      <w:sz w:val="36"/>
      <w:szCs w:val="36"/>
    </w:rPr>
  </w:style>
  <w:style w:type="character" w:styleId="Hyperlink">
    <w:name w:val="Hyperlink"/>
    <w:basedOn w:val="DefaultParagraphFont"/>
    <w:uiPriority w:val="99"/>
    <w:semiHidden/>
    <w:unhideWhenUsed/>
    <w:rsid w:val="00445599"/>
    <w:rPr>
      <w:color w:val="0000FF" w:themeColor="hyperlink"/>
      <w:u w:val="single"/>
    </w:rPr>
  </w:style>
  <w:style w:type="paragraph" w:styleId="ListParagraph">
    <w:name w:val="List Paragraph"/>
    <w:basedOn w:val="Normal"/>
    <w:uiPriority w:val="34"/>
    <w:qFormat/>
    <w:rsid w:val="00445599"/>
    <w:pPr>
      <w:spacing w:after="200"/>
      <w:ind w:left="720"/>
      <w:contextualSpacing/>
    </w:pPr>
    <w:rPr>
      <w:rFonts w:eastAsiaTheme="minorHAnsi"/>
      <w:lang w:val="en-US"/>
    </w:rPr>
  </w:style>
  <w:style w:type="paragraph" w:customStyle="1" w:styleId="NoParagraphStyle">
    <w:name w:val="[No Paragraph Style]"/>
    <w:rsid w:val="00445599"/>
    <w:pPr>
      <w:widowControl w:val="0"/>
      <w:autoSpaceDE w:val="0"/>
      <w:autoSpaceDN w:val="0"/>
      <w:adjustRightInd w:val="0"/>
      <w:spacing w:line="288" w:lineRule="auto"/>
      <w:textAlignment w:val="center"/>
    </w:pPr>
    <w:rPr>
      <w:rFonts w:ascii="Times-Roman" w:eastAsiaTheme="minorHAnsi" w:hAnsi="Times-Roman" w:cs="Times-Roman"/>
      <w:color w:val="00000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6E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6EEC"/>
    <w:rPr>
      <w:rFonts w:ascii="Lucida Grande" w:hAnsi="Lucida Grande" w:cs="Lucida Grande"/>
      <w:sz w:val="18"/>
      <w:szCs w:val="18"/>
    </w:rPr>
  </w:style>
  <w:style w:type="paragraph" w:styleId="Header">
    <w:name w:val="header"/>
    <w:basedOn w:val="Normal"/>
    <w:link w:val="HeaderChar"/>
    <w:uiPriority w:val="99"/>
    <w:unhideWhenUsed/>
    <w:rsid w:val="00796EEC"/>
    <w:pPr>
      <w:tabs>
        <w:tab w:val="center" w:pos="4320"/>
        <w:tab w:val="right" w:pos="8640"/>
      </w:tabs>
    </w:pPr>
  </w:style>
  <w:style w:type="character" w:customStyle="1" w:styleId="HeaderChar">
    <w:name w:val="Header Char"/>
    <w:basedOn w:val="DefaultParagraphFont"/>
    <w:link w:val="Header"/>
    <w:uiPriority w:val="99"/>
    <w:rsid w:val="00796EEC"/>
  </w:style>
  <w:style w:type="paragraph" w:styleId="Footer">
    <w:name w:val="footer"/>
    <w:basedOn w:val="Normal"/>
    <w:link w:val="FooterChar"/>
    <w:uiPriority w:val="99"/>
    <w:unhideWhenUsed/>
    <w:rsid w:val="00796EEC"/>
    <w:pPr>
      <w:tabs>
        <w:tab w:val="center" w:pos="4320"/>
        <w:tab w:val="right" w:pos="8640"/>
      </w:tabs>
    </w:pPr>
  </w:style>
  <w:style w:type="character" w:customStyle="1" w:styleId="FooterChar">
    <w:name w:val="Footer Char"/>
    <w:basedOn w:val="DefaultParagraphFont"/>
    <w:link w:val="Footer"/>
    <w:uiPriority w:val="99"/>
    <w:rsid w:val="00796EEC"/>
  </w:style>
  <w:style w:type="paragraph" w:styleId="NormalWeb">
    <w:name w:val="Normal (Web)"/>
    <w:basedOn w:val="Normal"/>
    <w:uiPriority w:val="99"/>
    <w:unhideWhenUsed/>
    <w:rsid w:val="008A3753"/>
    <w:pPr>
      <w:spacing w:before="100" w:beforeAutospacing="1" w:after="100" w:afterAutospacing="1"/>
    </w:pPr>
    <w:rPr>
      <w:rFonts w:ascii="Times" w:hAnsi="Times" w:cs="Times New Roman"/>
      <w:sz w:val="20"/>
      <w:szCs w:val="20"/>
      <w:lang w:val="en-US"/>
    </w:rPr>
  </w:style>
  <w:style w:type="paragraph" w:customStyle="1" w:styleId="BasicParagraph">
    <w:name w:val="[Basic Paragraph]"/>
    <w:basedOn w:val="Normal"/>
    <w:uiPriority w:val="99"/>
    <w:rsid w:val="00445599"/>
    <w:pPr>
      <w:widowControl w:val="0"/>
      <w:autoSpaceDE w:val="0"/>
      <w:autoSpaceDN w:val="0"/>
      <w:adjustRightInd w:val="0"/>
      <w:spacing w:line="288" w:lineRule="auto"/>
      <w:textAlignment w:val="center"/>
    </w:pPr>
    <w:rPr>
      <w:rFonts w:ascii="Times-Roman" w:eastAsiaTheme="minorHAnsi" w:hAnsi="Times-Roman" w:cs="Times-Roman"/>
      <w:color w:val="000000"/>
      <w:lang w:val="en-US"/>
    </w:rPr>
  </w:style>
  <w:style w:type="character" w:customStyle="1" w:styleId="mainbody">
    <w:name w:val="main body"/>
    <w:uiPriority w:val="99"/>
    <w:rsid w:val="00445599"/>
    <w:rPr>
      <w:rFonts w:ascii="MyriadPro-Regular" w:hAnsi="MyriadPro-Regular" w:cs="MyriadPro-Regular"/>
      <w:sz w:val="22"/>
      <w:szCs w:val="22"/>
    </w:rPr>
  </w:style>
  <w:style w:type="character" w:customStyle="1" w:styleId="semibold14">
    <w:name w:val="semi bold 14"/>
    <w:basedOn w:val="mainbody"/>
    <w:uiPriority w:val="99"/>
    <w:rsid w:val="00445599"/>
    <w:rPr>
      <w:rFonts w:ascii="MyriadPro-Semibold" w:hAnsi="MyriadPro-Semibold" w:cs="MyriadPro-Semibold"/>
      <w:sz w:val="28"/>
      <w:szCs w:val="28"/>
    </w:rPr>
  </w:style>
  <w:style w:type="character" w:customStyle="1" w:styleId="pagetitle">
    <w:name w:val="page title"/>
    <w:basedOn w:val="semibold14"/>
    <w:uiPriority w:val="99"/>
    <w:rsid w:val="00445599"/>
    <w:rPr>
      <w:rFonts w:ascii="MyriadPro-Semibold" w:hAnsi="MyriadPro-Semibold" w:cs="MyriadPro-Semibold"/>
      <w:sz w:val="36"/>
      <w:szCs w:val="36"/>
    </w:rPr>
  </w:style>
  <w:style w:type="character" w:styleId="Hyperlink">
    <w:name w:val="Hyperlink"/>
    <w:basedOn w:val="DefaultParagraphFont"/>
    <w:uiPriority w:val="99"/>
    <w:semiHidden/>
    <w:unhideWhenUsed/>
    <w:rsid w:val="00445599"/>
    <w:rPr>
      <w:color w:val="0000FF" w:themeColor="hyperlink"/>
      <w:u w:val="single"/>
    </w:rPr>
  </w:style>
  <w:style w:type="paragraph" w:styleId="ListParagraph">
    <w:name w:val="List Paragraph"/>
    <w:basedOn w:val="Normal"/>
    <w:uiPriority w:val="34"/>
    <w:qFormat/>
    <w:rsid w:val="00445599"/>
    <w:pPr>
      <w:spacing w:after="200"/>
      <w:ind w:left="720"/>
      <w:contextualSpacing/>
    </w:pPr>
    <w:rPr>
      <w:rFonts w:eastAsiaTheme="minorHAnsi"/>
      <w:lang w:val="en-US"/>
    </w:rPr>
  </w:style>
  <w:style w:type="paragraph" w:customStyle="1" w:styleId="NoParagraphStyle">
    <w:name w:val="[No Paragraph Style]"/>
    <w:rsid w:val="00445599"/>
    <w:pPr>
      <w:widowControl w:val="0"/>
      <w:autoSpaceDE w:val="0"/>
      <w:autoSpaceDN w:val="0"/>
      <w:adjustRightInd w:val="0"/>
      <w:spacing w:line="288" w:lineRule="auto"/>
      <w:textAlignment w:val="center"/>
    </w:pPr>
    <w:rPr>
      <w:rFonts w:ascii="Times-Roman" w:eastAsiaTheme="minorHAnsi" w:hAnsi="Times-Roman" w:cs="Times-Roman"/>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871711">
      <w:bodyDiv w:val="1"/>
      <w:marLeft w:val="0"/>
      <w:marRight w:val="0"/>
      <w:marTop w:val="0"/>
      <w:marBottom w:val="0"/>
      <w:divBdr>
        <w:top w:val="none" w:sz="0" w:space="0" w:color="auto"/>
        <w:left w:val="none" w:sz="0" w:space="0" w:color="auto"/>
        <w:bottom w:val="none" w:sz="0" w:space="0" w:color="auto"/>
        <w:right w:val="none" w:sz="0" w:space="0" w:color="auto"/>
      </w:divBdr>
    </w:div>
    <w:div w:id="1404833263">
      <w:bodyDiv w:val="1"/>
      <w:marLeft w:val="0"/>
      <w:marRight w:val="0"/>
      <w:marTop w:val="0"/>
      <w:marBottom w:val="0"/>
      <w:divBdr>
        <w:top w:val="none" w:sz="0" w:space="0" w:color="auto"/>
        <w:left w:val="none" w:sz="0" w:space="0" w:color="auto"/>
        <w:bottom w:val="none" w:sz="0" w:space="0" w:color="auto"/>
        <w:right w:val="none" w:sz="0" w:space="0" w:color="auto"/>
      </w:divBdr>
      <w:divsChild>
        <w:div w:id="1612005126">
          <w:marLeft w:val="0"/>
          <w:marRight w:val="0"/>
          <w:marTop w:val="0"/>
          <w:marBottom w:val="0"/>
          <w:divBdr>
            <w:top w:val="none" w:sz="0" w:space="0" w:color="auto"/>
            <w:left w:val="none" w:sz="0" w:space="0" w:color="auto"/>
            <w:bottom w:val="none" w:sz="0" w:space="0" w:color="auto"/>
            <w:right w:val="none" w:sz="0" w:space="0" w:color="auto"/>
          </w:divBdr>
          <w:divsChild>
            <w:div w:id="365715599">
              <w:marLeft w:val="0"/>
              <w:marRight w:val="0"/>
              <w:marTop w:val="0"/>
              <w:marBottom w:val="0"/>
              <w:divBdr>
                <w:top w:val="none" w:sz="0" w:space="0" w:color="auto"/>
                <w:left w:val="none" w:sz="0" w:space="0" w:color="auto"/>
                <w:bottom w:val="none" w:sz="0" w:space="0" w:color="auto"/>
                <w:right w:val="none" w:sz="0" w:space="0" w:color="auto"/>
              </w:divBdr>
              <w:divsChild>
                <w:div w:id="12065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rob.danavell@southwarkcarers.org.uk" TargetMode="External"/><Relationship Id="rId10"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robdanavell:Library:Application%20Support:Microsoft:Office:User%20Templates:My%20Templates:LetterheadTemplate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974B9-AB5C-E243-86B8-2C488FA63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LetterheadTemplate1.dotx</Template>
  <TotalTime>1</TotalTime>
  <Pages>16</Pages>
  <Words>2350</Words>
  <Characters>13395</Characters>
  <Application>Microsoft Macintosh Word</Application>
  <DocSecurity>0</DocSecurity>
  <Lines>111</Lines>
  <Paragraphs>31</Paragraphs>
  <ScaleCrop>false</ScaleCrop>
  <Company>Southwark Carers</Company>
  <LinksUpToDate>false</LinksUpToDate>
  <CharactersWithSpaces>15714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Danavell</dc:creator>
  <cp:keywords/>
  <dc:description/>
  <cp:lastModifiedBy>Tushea Brown</cp:lastModifiedBy>
  <cp:revision>2</cp:revision>
  <cp:lastPrinted>2016-10-24T10:45:00Z</cp:lastPrinted>
  <dcterms:created xsi:type="dcterms:W3CDTF">2018-09-12T15:24:00Z</dcterms:created>
  <dcterms:modified xsi:type="dcterms:W3CDTF">2018-09-12T15:24:00Z</dcterms:modified>
</cp:coreProperties>
</file>